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33" w:type="dxa"/>
        <w:tblInd w:w="-830" w:type="dxa"/>
        <w:tblLayout w:type="fixed"/>
        <w:tblLook w:val="01E0" w:firstRow="1" w:lastRow="1" w:firstColumn="1" w:lastColumn="1" w:noHBand="0" w:noVBand="0"/>
      </w:tblPr>
      <w:tblGrid>
        <w:gridCol w:w="1757"/>
        <w:gridCol w:w="3009"/>
        <w:gridCol w:w="6167"/>
      </w:tblGrid>
      <w:tr w:rsidR="00664CFC" w:rsidRPr="00954EEE" w:rsidTr="00954EEE">
        <w:trPr>
          <w:trHeight w:val="950"/>
        </w:trPr>
        <w:tc>
          <w:tcPr>
            <w:tcW w:w="1757" w:type="dxa"/>
            <w:vMerge w:val="restart"/>
            <w:shd w:val="clear" w:color="auto" w:fill="auto"/>
            <w:vAlign w:val="center"/>
          </w:tcPr>
          <w:p w:rsidR="00485C9F" w:rsidRPr="00954EEE" w:rsidRDefault="00226DDC" w:rsidP="00954EEE">
            <w:pPr>
              <w:pStyle w:val="Heading1"/>
              <w:jc w:val="center"/>
              <w:rPr>
                <w:rFonts w:cs="Arial"/>
              </w:rPr>
            </w:pPr>
            <w:r>
              <w:rPr>
                <w:rFonts w:cs="Arial"/>
                <w:noProof/>
                <w:lang w:eastAsia="en-AU"/>
              </w:rPr>
              <w:drawing>
                <wp:inline distT="0" distB="0" distL="0" distR="0" wp14:anchorId="474B6144" wp14:editId="31DF4871">
                  <wp:extent cx="885825" cy="8858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CA roundel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532" cy="883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9" w:type="dxa"/>
            <w:vMerge w:val="restart"/>
            <w:shd w:val="clear" w:color="auto" w:fill="auto"/>
          </w:tcPr>
          <w:p w:rsidR="00E87BA2" w:rsidRPr="00C714DF" w:rsidRDefault="00485C9F" w:rsidP="00954EEE">
            <w:pPr>
              <w:pStyle w:val="FH1"/>
            </w:pPr>
            <w:r w:rsidRPr="008C40C1">
              <w:t xml:space="preserve">Uniting </w:t>
            </w:r>
            <w:r w:rsidR="00E57503">
              <w:t>Church</w:t>
            </w:r>
            <w:r w:rsidR="00E57503">
              <w:br/>
              <w:t>In Australia</w:t>
            </w:r>
          </w:p>
        </w:tc>
        <w:tc>
          <w:tcPr>
            <w:tcW w:w="6167" w:type="dxa"/>
            <w:shd w:val="clear" w:color="auto" w:fill="auto"/>
          </w:tcPr>
          <w:p w:rsidR="00485C9F" w:rsidRPr="007F46BB" w:rsidRDefault="00A75B66" w:rsidP="00A75B66">
            <w:pPr>
              <w:pStyle w:val="FH1a"/>
            </w:pPr>
            <w:r>
              <w:t xml:space="preserve">Long Service Leave </w:t>
            </w:r>
            <w:r>
              <w:br/>
              <w:t>Application</w:t>
            </w:r>
          </w:p>
        </w:tc>
      </w:tr>
      <w:tr w:rsidR="00664CFC" w:rsidRPr="00954EEE" w:rsidTr="00954EEE">
        <w:trPr>
          <w:trHeight w:val="297"/>
        </w:trPr>
        <w:tc>
          <w:tcPr>
            <w:tcW w:w="1757" w:type="dxa"/>
            <w:vMerge/>
            <w:shd w:val="clear" w:color="auto" w:fill="auto"/>
            <w:vAlign w:val="center"/>
          </w:tcPr>
          <w:p w:rsidR="00485C9F" w:rsidRPr="00954EEE" w:rsidRDefault="00485C9F" w:rsidP="00485C9F">
            <w:pPr>
              <w:pStyle w:val="Heading1"/>
              <w:rPr>
                <w:rFonts w:cs="Arial"/>
              </w:rPr>
            </w:pPr>
          </w:p>
        </w:tc>
        <w:tc>
          <w:tcPr>
            <w:tcW w:w="3009" w:type="dxa"/>
            <w:vMerge/>
            <w:shd w:val="clear" w:color="auto" w:fill="auto"/>
          </w:tcPr>
          <w:p w:rsidR="00485C9F" w:rsidRPr="00954EEE" w:rsidRDefault="00485C9F" w:rsidP="00264D4C">
            <w:pPr>
              <w:rPr>
                <w:rFonts w:cs="Arial"/>
                <w:b/>
                <w:color w:val="0000FF"/>
                <w:sz w:val="24"/>
                <w:szCs w:val="24"/>
              </w:rPr>
            </w:pPr>
          </w:p>
        </w:tc>
        <w:tc>
          <w:tcPr>
            <w:tcW w:w="6167" w:type="dxa"/>
            <w:shd w:val="clear" w:color="auto" w:fill="auto"/>
            <w:vAlign w:val="center"/>
          </w:tcPr>
          <w:p w:rsidR="00485C9F" w:rsidRPr="00485C9F" w:rsidRDefault="00485C9F" w:rsidP="00226DDC">
            <w:pPr>
              <w:jc w:val="right"/>
            </w:pPr>
            <w:r w:rsidRPr="00954EEE">
              <w:rPr>
                <w:rFonts w:cs="Arial"/>
                <w:b/>
                <w:sz w:val="16"/>
                <w:szCs w:val="16"/>
              </w:rPr>
              <w:t xml:space="preserve">Version: </w:t>
            </w:r>
            <w:r w:rsidR="00C9518D" w:rsidRPr="00954EEE">
              <w:rPr>
                <w:rFonts w:cs="Arial"/>
                <w:b/>
                <w:sz w:val="16"/>
                <w:szCs w:val="16"/>
              </w:rPr>
              <w:t xml:space="preserve">LSLA </w:t>
            </w:r>
            <w:r w:rsidR="00B55176" w:rsidRPr="00954EEE">
              <w:rPr>
                <w:rFonts w:cs="Arial"/>
                <w:b/>
                <w:sz w:val="16"/>
                <w:szCs w:val="16"/>
              </w:rPr>
              <w:t>v00</w:t>
            </w:r>
            <w:r w:rsidR="00226DDC">
              <w:rPr>
                <w:rFonts w:cs="Arial"/>
                <w:b/>
                <w:sz w:val="16"/>
                <w:szCs w:val="16"/>
              </w:rPr>
              <w:t>4</w:t>
            </w:r>
          </w:p>
        </w:tc>
      </w:tr>
      <w:tr w:rsidR="00E0452B" w:rsidRPr="00954EEE" w:rsidTr="00954EEE">
        <w:trPr>
          <w:trHeight w:val="1088"/>
        </w:trPr>
        <w:tc>
          <w:tcPr>
            <w:tcW w:w="10933" w:type="dxa"/>
            <w:gridSpan w:val="3"/>
            <w:shd w:val="clear" w:color="auto" w:fill="auto"/>
            <w:vAlign w:val="center"/>
          </w:tcPr>
          <w:p w:rsidR="00600E49" w:rsidRPr="00954EEE" w:rsidRDefault="00600E49" w:rsidP="00600E49">
            <w:pPr>
              <w:rPr>
                <w:rFonts w:cs="Arial"/>
              </w:rPr>
            </w:pPr>
            <w:r w:rsidRPr="00954EEE">
              <w:rPr>
                <w:rFonts w:cs="Arial"/>
              </w:rPr>
              <w:br w:type="page"/>
            </w:r>
            <w:r w:rsidR="005C3DDB">
              <w:rPr>
                <w:rFonts w:cs="Arial"/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1" layoutInCell="0" allowOverlap="1" wp14:anchorId="6DB939FA" wp14:editId="75F21757">
                      <wp:simplePos x="0" y="0"/>
                      <wp:positionH relativeFrom="column">
                        <wp:posOffset>-291465</wp:posOffset>
                      </wp:positionH>
                      <wp:positionV relativeFrom="paragraph">
                        <wp:posOffset>34925</wp:posOffset>
                      </wp:positionV>
                      <wp:extent cx="2171700" cy="275590"/>
                      <wp:effectExtent l="0" t="0" r="0" b="0"/>
                      <wp:wrapNone/>
                      <wp:docPr id="2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0" cy="2755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7D7D7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567E0" w:rsidRPr="00600E49" w:rsidRDefault="007567E0" w:rsidP="00600E49">
                                  <w:pPr>
                                    <w:pStyle w:val="Heading1"/>
                                    <w:rPr>
                                      <w:sz w:val="20"/>
                                    </w:rPr>
                                  </w:pPr>
                                  <w:r w:rsidRPr="00600E49">
                                    <w:rPr>
                                      <w:sz w:val="20"/>
                                    </w:rPr>
                                    <w:t xml:space="preserve">When / How To Use </w:t>
                                  </w:r>
                                  <w:r>
                                    <w:rPr>
                                      <w:sz w:val="20"/>
                                    </w:rPr>
                                    <w:t>This Form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8" o:spid="_x0000_s1026" type="#_x0000_t202" style="position:absolute;left:0;text-align:left;margin-left:-22.95pt;margin-top:2.75pt;width:171pt;height:21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" o:allowincell="f" fillcolor="#d7d7d7">
                      <v:textbox>
                        <w:txbxContent>
                          <w:p w:rsidR="007567E0" w:rsidRPr="00600E49" w:rsidRDefault="007567E0" w:rsidP="00600E49">
                            <w:pPr>
                              <w:pStyle w:val="Heading1"/>
                              <w:rPr>
                                <w:sz w:val="20"/>
                              </w:rPr>
                            </w:pPr>
                            <w:r w:rsidRPr="00600E49">
                              <w:rPr>
                                <w:sz w:val="20"/>
                              </w:rPr>
                              <w:t xml:space="preserve">When / How To Use </w:t>
                            </w:r>
                            <w:r>
                              <w:rPr>
                                <w:sz w:val="20"/>
                              </w:rPr>
                              <w:t>This Form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3405D6" w:rsidRPr="006168A8" w:rsidRDefault="003405D6" w:rsidP="00954EEE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ind w:left="360" w:right="248"/>
              <w:rPr>
                <w:rStyle w:val="FTextTable4"/>
              </w:rPr>
            </w:pPr>
          </w:p>
          <w:p w:rsidR="006168A8" w:rsidRPr="006168A8" w:rsidRDefault="006168A8" w:rsidP="00954EEE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ind w:left="360" w:right="248"/>
              <w:rPr>
                <w:rStyle w:val="FTextTable4"/>
              </w:rPr>
            </w:pPr>
          </w:p>
          <w:p w:rsidR="00A75B66" w:rsidRDefault="006E133F" w:rsidP="00954EEE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ind w:left="360" w:right="248"/>
              <w:rPr>
                <w:rStyle w:val="FTextTable4"/>
              </w:rPr>
            </w:pPr>
            <w:r>
              <w:rPr>
                <w:rStyle w:val="FTextTable4"/>
              </w:rPr>
              <w:t xml:space="preserve">This form is to be completed by a minister when </w:t>
            </w:r>
            <w:r w:rsidR="00A75B66">
              <w:rPr>
                <w:rStyle w:val="FTextTable4"/>
              </w:rPr>
              <w:t xml:space="preserve">applying for long service leave.  </w:t>
            </w:r>
          </w:p>
          <w:p w:rsidR="00A75B66" w:rsidRDefault="00A75B66" w:rsidP="00954EEE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ind w:left="360" w:right="248"/>
              <w:rPr>
                <w:rStyle w:val="FTextTable4"/>
              </w:rPr>
            </w:pPr>
          </w:p>
          <w:p w:rsidR="00C9518D" w:rsidRDefault="00A75B66" w:rsidP="00954EEE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ind w:left="360" w:right="248"/>
              <w:rPr>
                <w:rStyle w:val="FTextTable4"/>
              </w:rPr>
            </w:pPr>
            <w:r>
              <w:rPr>
                <w:rStyle w:val="FTextTable4"/>
              </w:rPr>
              <w:t xml:space="preserve">On completion of this form please forward </w:t>
            </w:r>
            <w:r w:rsidR="00C9518D">
              <w:rPr>
                <w:rStyle w:val="FTextTable4"/>
              </w:rPr>
              <w:t xml:space="preserve">to your Presbytery </w:t>
            </w:r>
            <w:r w:rsidR="00BB6F4E">
              <w:rPr>
                <w:rStyle w:val="FTextTable4"/>
              </w:rPr>
              <w:t xml:space="preserve">PRC </w:t>
            </w:r>
            <w:r w:rsidR="00C9518D">
              <w:rPr>
                <w:rStyle w:val="FTextTable4"/>
              </w:rPr>
              <w:t>for approval.</w:t>
            </w:r>
          </w:p>
          <w:p w:rsidR="00C9518D" w:rsidRDefault="00C9518D" w:rsidP="00954EEE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ind w:left="360" w:right="248"/>
              <w:rPr>
                <w:rStyle w:val="FTextTable4"/>
              </w:rPr>
            </w:pPr>
          </w:p>
          <w:p w:rsidR="00A75B66" w:rsidRDefault="00C9518D" w:rsidP="00954EEE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ind w:left="360" w:right="248"/>
              <w:rPr>
                <w:rStyle w:val="FTextTable4"/>
              </w:rPr>
            </w:pPr>
            <w:r>
              <w:rPr>
                <w:rStyle w:val="FTextTable4"/>
              </w:rPr>
              <w:t xml:space="preserve">Presbytery on approval please forward </w:t>
            </w:r>
            <w:r w:rsidR="00A75B66">
              <w:rPr>
                <w:rStyle w:val="FTextTable4"/>
              </w:rPr>
              <w:t>to:</w:t>
            </w:r>
          </w:p>
          <w:p w:rsidR="00A75B66" w:rsidRDefault="00D95679" w:rsidP="00954EEE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ind w:left="360" w:right="248" w:firstLine="186"/>
              <w:rPr>
                <w:rStyle w:val="FTextTable4"/>
              </w:rPr>
            </w:pPr>
            <w:r>
              <w:rPr>
                <w:rStyle w:val="FTextTable4"/>
              </w:rPr>
              <w:t>Payroll</w:t>
            </w:r>
          </w:p>
          <w:p w:rsidR="00A75B66" w:rsidRDefault="00A75B66" w:rsidP="00954EEE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ind w:left="360" w:right="248" w:firstLine="186"/>
              <w:rPr>
                <w:rStyle w:val="FTextTable4"/>
              </w:rPr>
            </w:pPr>
            <w:r>
              <w:rPr>
                <w:rStyle w:val="FTextTable4"/>
              </w:rPr>
              <w:t>Uniting Church in Australia</w:t>
            </w:r>
          </w:p>
          <w:p w:rsidR="006168A8" w:rsidRDefault="00A75B66" w:rsidP="00954EEE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ind w:left="360" w:right="248" w:firstLine="186"/>
              <w:rPr>
                <w:rStyle w:val="FTextTable4"/>
              </w:rPr>
            </w:pPr>
            <w:r>
              <w:rPr>
                <w:rStyle w:val="FTextTable4"/>
              </w:rPr>
              <w:t xml:space="preserve">130 </w:t>
            </w:r>
            <w:r w:rsidR="00226DDC">
              <w:rPr>
                <w:rStyle w:val="FTextTable4"/>
              </w:rPr>
              <w:t xml:space="preserve">Lonsdale </w:t>
            </w:r>
            <w:r>
              <w:rPr>
                <w:rStyle w:val="FTextTable4"/>
              </w:rPr>
              <w:t>St Melbourne, VIC, 3000.</w:t>
            </w:r>
          </w:p>
          <w:p w:rsidR="005E5E8D" w:rsidRPr="006168A8" w:rsidRDefault="005E5E8D" w:rsidP="00954EEE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ind w:left="360" w:right="248" w:firstLine="186"/>
              <w:rPr>
                <w:rStyle w:val="FTextTable4"/>
              </w:rPr>
            </w:pPr>
            <w:r>
              <w:rPr>
                <w:rStyle w:val="FTextTable4"/>
              </w:rPr>
              <w:t>payroll@victas.uca.org.au</w:t>
            </w:r>
          </w:p>
          <w:p w:rsidR="00B55176" w:rsidRPr="00954EEE" w:rsidRDefault="00B55176" w:rsidP="00954EEE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ind w:left="360" w:right="248"/>
              <w:rPr>
                <w:rFonts w:cs="Arial"/>
                <w:bCs/>
              </w:rPr>
            </w:pPr>
          </w:p>
        </w:tc>
      </w:tr>
    </w:tbl>
    <w:p w:rsidR="00900CE1" w:rsidRPr="00DE1437" w:rsidRDefault="00900CE1" w:rsidP="00196810">
      <w:pPr>
        <w:rPr>
          <w:rFonts w:cs="Arial"/>
          <w:sz w:val="2"/>
          <w:szCs w:val="12"/>
        </w:rPr>
      </w:pPr>
    </w:p>
    <w:p w:rsidR="00DE1437" w:rsidRPr="00DE1437" w:rsidRDefault="00DE1437" w:rsidP="00196810">
      <w:pPr>
        <w:rPr>
          <w:rFonts w:cs="Arial"/>
          <w:sz w:val="2"/>
          <w:szCs w:val="12"/>
        </w:rPr>
      </w:pPr>
    </w:p>
    <w:p w:rsidR="00646544" w:rsidRDefault="00646544" w:rsidP="00F40666">
      <w:pPr>
        <w:pStyle w:val="FH3"/>
      </w:pPr>
    </w:p>
    <w:p w:rsidR="00900CE1" w:rsidRPr="00DE1437" w:rsidRDefault="00900CE1" w:rsidP="00F40666">
      <w:pPr>
        <w:pStyle w:val="FH3"/>
        <w:rPr>
          <w:sz w:val="2"/>
          <w:szCs w:val="8"/>
        </w:rPr>
      </w:pPr>
      <w:r>
        <w:t>SECTION 1</w:t>
      </w:r>
      <w:r w:rsidRPr="00F473D6">
        <w:t xml:space="preserve">: </w:t>
      </w:r>
      <w:r>
        <w:t>GENERAL INFORMATION – MUST BE COMPLETED</w:t>
      </w:r>
      <w:r w:rsidR="00A75B66">
        <w:t xml:space="preserve"> BY MINISTER </w:t>
      </w:r>
    </w:p>
    <w:tbl>
      <w:tblPr>
        <w:tblW w:w="10683" w:type="dxa"/>
        <w:tblInd w:w="-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6"/>
        <w:gridCol w:w="17"/>
        <w:gridCol w:w="2702"/>
        <w:gridCol w:w="1298"/>
        <w:gridCol w:w="61"/>
        <w:gridCol w:w="915"/>
        <w:gridCol w:w="445"/>
        <w:gridCol w:w="381"/>
        <w:gridCol w:w="625"/>
        <w:gridCol w:w="1713"/>
      </w:tblGrid>
      <w:tr w:rsidR="002F6100" w:rsidRPr="00900CE1">
        <w:trPr>
          <w:cantSplit/>
          <w:trHeight w:val="476"/>
        </w:trPr>
        <w:tc>
          <w:tcPr>
            <w:tcW w:w="2526" w:type="dxa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2F6100" w:rsidRPr="00C80757" w:rsidRDefault="007567E0" w:rsidP="00A05BEE">
            <w:pPr>
              <w:rPr>
                <w:rStyle w:val="FTextTableBold1"/>
              </w:rPr>
            </w:pPr>
            <w:r>
              <w:rPr>
                <w:rStyle w:val="FTextTableBold1"/>
              </w:rPr>
              <w:t>1.1</w:t>
            </w:r>
            <w:r>
              <w:rPr>
                <w:rStyle w:val="FTextTableBold1"/>
              </w:rPr>
              <w:tab/>
            </w:r>
            <w:r w:rsidR="002F6100" w:rsidRPr="00C80757">
              <w:rPr>
                <w:rStyle w:val="FTextTableBold1"/>
              </w:rPr>
              <w:t>Minister</w:t>
            </w:r>
            <w:r>
              <w:rPr>
                <w:rStyle w:val="FTextTableBold1"/>
              </w:rPr>
              <w:t>’</w:t>
            </w:r>
            <w:r w:rsidR="002F6100" w:rsidRPr="00C80757">
              <w:rPr>
                <w:rStyle w:val="FTextTableBold1"/>
              </w:rPr>
              <w:t>s Name</w:t>
            </w:r>
          </w:p>
        </w:tc>
        <w:tc>
          <w:tcPr>
            <w:tcW w:w="8157" w:type="dxa"/>
            <w:gridSpan w:val="9"/>
            <w:shd w:val="clear" w:color="auto" w:fill="auto"/>
            <w:vAlign w:val="center"/>
          </w:tcPr>
          <w:p w:rsidR="002F6100" w:rsidRPr="000466C7" w:rsidRDefault="002F6100" w:rsidP="008F2D77">
            <w:pPr>
              <w:jc w:val="left"/>
              <w:rPr>
                <w:rFonts w:ascii="Arial Narrow" w:hAnsi="Arial Narrow"/>
              </w:rPr>
            </w:pPr>
          </w:p>
        </w:tc>
      </w:tr>
      <w:tr w:rsidR="00C80757" w:rsidRPr="00900CE1">
        <w:trPr>
          <w:cantSplit/>
          <w:trHeight w:val="454"/>
        </w:trPr>
        <w:tc>
          <w:tcPr>
            <w:tcW w:w="252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80757" w:rsidRPr="00C80757" w:rsidRDefault="007567E0" w:rsidP="00A05BEE">
            <w:pPr>
              <w:rPr>
                <w:rStyle w:val="FTextTableBold1"/>
              </w:rPr>
            </w:pPr>
            <w:r>
              <w:rPr>
                <w:rStyle w:val="FTextTableBold1"/>
              </w:rPr>
              <w:t>1.2</w:t>
            </w:r>
            <w:r>
              <w:rPr>
                <w:rStyle w:val="FTextTableBold1"/>
              </w:rPr>
              <w:tab/>
            </w:r>
            <w:r w:rsidR="00C80757">
              <w:rPr>
                <w:rStyle w:val="FTextTableBold1"/>
              </w:rPr>
              <w:t>Address</w:t>
            </w:r>
          </w:p>
        </w:tc>
        <w:tc>
          <w:tcPr>
            <w:tcW w:w="8157" w:type="dxa"/>
            <w:gridSpan w:val="9"/>
            <w:shd w:val="clear" w:color="auto" w:fill="auto"/>
            <w:vAlign w:val="center"/>
          </w:tcPr>
          <w:p w:rsidR="00C80757" w:rsidRPr="000466C7" w:rsidRDefault="00C80757" w:rsidP="00A05BEE">
            <w:pPr>
              <w:rPr>
                <w:rFonts w:ascii="Arial Narrow" w:hAnsi="Arial Narrow"/>
              </w:rPr>
            </w:pPr>
          </w:p>
        </w:tc>
      </w:tr>
      <w:tr w:rsidR="00C80757" w:rsidRPr="00900CE1">
        <w:trPr>
          <w:cantSplit/>
          <w:trHeight w:val="454"/>
        </w:trPr>
        <w:tc>
          <w:tcPr>
            <w:tcW w:w="2526" w:type="dxa"/>
            <w:vMerge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80757" w:rsidRDefault="00C80757" w:rsidP="00A05BEE">
            <w:pPr>
              <w:rPr>
                <w:rStyle w:val="FTextTableBold1"/>
              </w:rPr>
            </w:pPr>
          </w:p>
        </w:tc>
        <w:tc>
          <w:tcPr>
            <w:tcW w:w="8157" w:type="dxa"/>
            <w:gridSpan w:val="9"/>
            <w:shd w:val="clear" w:color="auto" w:fill="auto"/>
            <w:vAlign w:val="center"/>
          </w:tcPr>
          <w:p w:rsidR="00C80757" w:rsidRPr="000466C7" w:rsidRDefault="00C80757" w:rsidP="00A05BEE">
            <w:pPr>
              <w:rPr>
                <w:rFonts w:ascii="Arial Narrow" w:hAnsi="Arial Narrow"/>
              </w:rPr>
            </w:pPr>
          </w:p>
        </w:tc>
      </w:tr>
      <w:tr w:rsidR="00C80757" w:rsidRPr="00900CE1">
        <w:trPr>
          <w:cantSplit/>
          <w:trHeight w:val="454"/>
        </w:trPr>
        <w:tc>
          <w:tcPr>
            <w:tcW w:w="252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80757" w:rsidRDefault="007567E0" w:rsidP="00A05BEE">
            <w:pPr>
              <w:rPr>
                <w:rStyle w:val="FTextTableBold1"/>
              </w:rPr>
            </w:pPr>
            <w:r>
              <w:rPr>
                <w:rStyle w:val="FTextTableBold1"/>
              </w:rPr>
              <w:t>1.2</w:t>
            </w:r>
            <w:r>
              <w:rPr>
                <w:rStyle w:val="FTextTableBold1"/>
              </w:rPr>
              <w:tab/>
            </w:r>
            <w:r w:rsidR="00C80757">
              <w:rPr>
                <w:rStyle w:val="FTextTableBold1"/>
              </w:rPr>
              <w:t>Contact Numbers</w:t>
            </w:r>
          </w:p>
        </w:tc>
        <w:tc>
          <w:tcPr>
            <w:tcW w:w="4078" w:type="dxa"/>
            <w:gridSpan w:val="4"/>
            <w:shd w:val="clear" w:color="auto" w:fill="auto"/>
            <w:vAlign w:val="center"/>
          </w:tcPr>
          <w:p w:rsidR="00C80757" w:rsidRPr="000466C7" w:rsidRDefault="00C80757" w:rsidP="00A05BEE">
            <w:pPr>
              <w:rPr>
                <w:rFonts w:ascii="Arial Narrow" w:hAnsi="Arial Narrow"/>
              </w:rPr>
            </w:pPr>
          </w:p>
        </w:tc>
        <w:tc>
          <w:tcPr>
            <w:tcW w:w="4079" w:type="dxa"/>
            <w:gridSpan w:val="5"/>
            <w:shd w:val="clear" w:color="auto" w:fill="auto"/>
            <w:vAlign w:val="center"/>
          </w:tcPr>
          <w:p w:rsidR="00C80757" w:rsidRPr="000466C7" w:rsidRDefault="00C80757" w:rsidP="00A05BEE">
            <w:pPr>
              <w:rPr>
                <w:rFonts w:ascii="Arial Narrow" w:hAnsi="Arial Narrow"/>
              </w:rPr>
            </w:pPr>
          </w:p>
        </w:tc>
      </w:tr>
      <w:tr w:rsidR="00C80757" w:rsidRPr="00900CE1">
        <w:trPr>
          <w:cantSplit/>
          <w:trHeight w:val="213"/>
        </w:trPr>
        <w:tc>
          <w:tcPr>
            <w:tcW w:w="2526" w:type="dxa"/>
            <w:vMerge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80757" w:rsidRDefault="00C80757" w:rsidP="00A05BEE">
            <w:pPr>
              <w:rPr>
                <w:rStyle w:val="FTextTableBold1"/>
              </w:rPr>
            </w:pPr>
          </w:p>
        </w:tc>
        <w:tc>
          <w:tcPr>
            <w:tcW w:w="4078" w:type="dxa"/>
            <w:gridSpan w:val="4"/>
            <w:shd w:val="clear" w:color="auto" w:fill="F3F3F3"/>
            <w:vAlign w:val="center"/>
          </w:tcPr>
          <w:p w:rsidR="00C80757" w:rsidRPr="00396297" w:rsidRDefault="00C80757" w:rsidP="00C80757">
            <w:pPr>
              <w:jc w:val="center"/>
              <w:rPr>
                <w:rStyle w:val="FTextTableBold1"/>
                <w:smallCaps/>
                <w:sz w:val="16"/>
                <w:szCs w:val="16"/>
              </w:rPr>
            </w:pPr>
            <w:r w:rsidRPr="00396297">
              <w:rPr>
                <w:rStyle w:val="FTextTableBold1"/>
                <w:smallCaps/>
                <w:sz w:val="16"/>
                <w:szCs w:val="16"/>
              </w:rPr>
              <w:t>BH</w:t>
            </w:r>
          </w:p>
        </w:tc>
        <w:tc>
          <w:tcPr>
            <w:tcW w:w="4079" w:type="dxa"/>
            <w:gridSpan w:val="5"/>
            <w:shd w:val="clear" w:color="auto" w:fill="F3F3F3"/>
            <w:vAlign w:val="center"/>
          </w:tcPr>
          <w:p w:rsidR="00C80757" w:rsidRPr="00396297" w:rsidRDefault="00EA75CE" w:rsidP="00C80757">
            <w:pPr>
              <w:jc w:val="center"/>
              <w:rPr>
                <w:rFonts w:ascii="Arial Narrow" w:hAnsi="Arial Narrow"/>
                <w:smallCaps/>
                <w:sz w:val="16"/>
                <w:szCs w:val="16"/>
              </w:rPr>
            </w:pPr>
            <w:r w:rsidRPr="00396297">
              <w:rPr>
                <w:rStyle w:val="FTextTableBold1"/>
                <w:smallCaps/>
                <w:sz w:val="16"/>
                <w:szCs w:val="16"/>
              </w:rPr>
              <w:t>Mobile</w:t>
            </w:r>
          </w:p>
        </w:tc>
      </w:tr>
      <w:tr w:rsidR="007567E0" w:rsidRPr="00900CE1">
        <w:trPr>
          <w:cantSplit/>
          <w:trHeight w:val="361"/>
        </w:trPr>
        <w:tc>
          <w:tcPr>
            <w:tcW w:w="2526" w:type="dxa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7567E0" w:rsidRDefault="007567E0" w:rsidP="007567E0">
            <w:pPr>
              <w:jc w:val="left"/>
              <w:rPr>
                <w:rStyle w:val="FTextTableBold1"/>
              </w:rPr>
            </w:pPr>
            <w:r>
              <w:rPr>
                <w:rStyle w:val="FTextTableBold1"/>
              </w:rPr>
              <w:t>2</w:t>
            </w:r>
            <w:r>
              <w:rPr>
                <w:rStyle w:val="FTextTableBold1"/>
              </w:rPr>
              <w:tab/>
              <w:t>LSL Details</w:t>
            </w:r>
          </w:p>
        </w:tc>
        <w:tc>
          <w:tcPr>
            <w:tcW w:w="8157" w:type="dxa"/>
            <w:gridSpan w:val="9"/>
            <w:shd w:val="clear" w:color="auto" w:fill="F3F3F3"/>
            <w:vAlign w:val="center"/>
          </w:tcPr>
          <w:p w:rsidR="007567E0" w:rsidRDefault="007567E0" w:rsidP="007567E0">
            <w:pPr>
              <w:jc w:val="left"/>
              <w:rPr>
                <w:rStyle w:val="FTextTableBold1"/>
                <w:smallCaps/>
                <w:sz w:val="16"/>
                <w:szCs w:val="16"/>
              </w:rPr>
            </w:pPr>
            <w:r>
              <w:rPr>
                <w:rStyle w:val="FTextTableBold1"/>
                <w:smallCaps/>
                <w:sz w:val="16"/>
                <w:szCs w:val="16"/>
              </w:rPr>
              <w:t xml:space="preserve">Ministers who will take LSL should complete 2.1 below. </w:t>
            </w:r>
          </w:p>
          <w:p w:rsidR="007567E0" w:rsidRPr="00396297" w:rsidRDefault="007567E0" w:rsidP="007567E0">
            <w:pPr>
              <w:jc w:val="left"/>
              <w:rPr>
                <w:rStyle w:val="FTextTableBold1"/>
                <w:smallCaps/>
                <w:sz w:val="16"/>
                <w:szCs w:val="16"/>
              </w:rPr>
            </w:pPr>
            <w:r>
              <w:rPr>
                <w:rStyle w:val="FTextTableBold1"/>
                <w:smallCaps/>
                <w:sz w:val="16"/>
                <w:szCs w:val="16"/>
              </w:rPr>
              <w:t xml:space="preserve">Ministers who are retiring and seek payment in lieu of LSL should complete 2.2 </w:t>
            </w:r>
          </w:p>
        </w:tc>
      </w:tr>
      <w:tr w:rsidR="00C80757" w:rsidRPr="00900CE1">
        <w:trPr>
          <w:cantSplit/>
          <w:trHeight w:val="454"/>
        </w:trPr>
        <w:tc>
          <w:tcPr>
            <w:tcW w:w="252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80757" w:rsidRDefault="007567E0" w:rsidP="007567E0">
            <w:pPr>
              <w:ind w:left="720" w:hanging="720"/>
              <w:rPr>
                <w:rStyle w:val="FTextTableBold1"/>
              </w:rPr>
            </w:pPr>
            <w:r>
              <w:rPr>
                <w:rStyle w:val="FTextTableBold1"/>
              </w:rPr>
              <w:t>2.1</w:t>
            </w:r>
            <w:r>
              <w:rPr>
                <w:rStyle w:val="FTextTableBold1"/>
              </w:rPr>
              <w:tab/>
              <w:t xml:space="preserve">LSL </w:t>
            </w:r>
            <w:r w:rsidR="00C80757">
              <w:rPr>
                <w:rStyle w:val="FTextTableBold1"/>
              </w:rPr>
              <w:t>Dates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</w:tcPr>
          <w:p w:rsidR="00C80757" w:rsidRPr="000466C7" w:rsidRDefault="00C80757" w:rsidP="00A05BEE">
            <w:pPr>
              <w:rPr>
                <w:rFonts w:ascii="Arial Narrow" w:hAnsi="Arial Narrow"/>
              </w:rPr>
            </w:pPr>
          </w:p>
        </w:tc>
        <w:tc>
          <w:tcPr>
            <w:tcW w:w="2719" w:type="dxa"/>
            <w:gridSpan w:val="4"/>
            <w:shd w:val="clear" w:color="auto" w:fill="auto"/>
            <w:vAlign w:val="center"/>
          </w:tcPr>
          <w:p w:rsidR="00C80757" w:rsidRPr="000466C7" w:rsidRDefault="00C80757" w:rsidP="00A05BEE">
            <w:pPr>
              <w:rPr>
                <w:rFonts w:ascii="Arial Narrow" w:hAnsi="Arial Narrow"/>
              </w:rPr>
            </w:pPr>
          </w:p>
        </w:tc>
        <w:tc>
          <w:tcPr>
            <w:tcW w:w="2719" w:type="dxa"/>
            <w:gridSpan w:val="3"/>
            <w:shd w:val="clear" w:color="auto" w:fill="auto"/>
            <w:vAlign w:val="center"/>
          </w:tcPr>
          <w:p w:rsidR="00C80757" w:rsidRPr="000466C7" w:rsidRDefault="00C80757" w:rsidP="00A05BEE">
            <w:pPr>
              <w:rPr>
                <w:rFonts w:ascii="Arial Narrow" w:hAnsi="Arial Narrow"/>
              </w:rPr>
            </w:pPr>
          </w:p>
        </w:tc>
      </w:tr>
      <w:tr w:rsidR="00C80757" w:rsidRPr="00900CE1">
        <w:trPr>
          <w:cantSplit/>
          <w:trHeight w:val="270"/>
        </w:trPr>
        <w:tc>
          <w:tcPr>
            <w:tcW w:w="2526" w:type="dxa"/>
            <w:vMerge/>
            <w:tcBorders>
              <w:bottom w:val="dotted" w:sz="4" w:space="0" w:color="auto"/>
            </w:tcBorders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80757" w:rsidRDefault="00C80757" w:rsidP="00A05BEE">
            <w:pPr>
              <w:rPr>
                <w:rStyle w:val="FTextTableBold1"/>
              </w:rPr>
            </w:pPr>
          </w:p>
        </w:tc>
        <w:tc>
          <w:tcPr>
            <w:tcW w:w="2719" w:type="dxa"/>
            <w:gridSpan w:val="2"/>
            <w:shd w:val="clear" w:color="auto" w:fill="F3F3F3"/>
            <w:vAlign w:val="center"/>
          </w:tcPr>
          <w:p w:rsidR="00C80757" w:rsidRPr="00396297" w:rsidRDefault="00C80757" w:rsidP="00C80757">
            <w:pPr>
              <w:jc w:val="center"/>
              <w:rPr>
                <w:rStyle w:val="FTextTableBold1"/>
                <w:smallCaps/>
                <w:sz w:val="16"/>
                <w:szCs w:val="16"/>
              </w:rPr>
            </w:pPr>
            <w:r w:rsidRPr="00396297">
              <w:rPr>
                <w:rStyle w:val="FTextTableBold1"/>
                <w:smallCaps/>
                <w:sz w:val="16"/>
                <w:szCs w:val="16"/>
              </w:rPr>
              <w:t>1st Day of Leave</w:t>
            </w:r>
          </w:p>
        </w:tc>
        <w:tc>
          <w:tcPr>
            <w:tcW w:w="2719" w:type="dxa"/>
            <w:gridSpan w:val="4"/>
            <w:shd w:val="clear" w:color="auto" w:fill="F3F3F3"/>
            <w:vAlign w:val="center"/>
          </w:tcPr>
          <w:p w:rsidR="00C80757" w:rsidRPr="00396297" w:rsidRDefault="00C80757" w:rsidP="00C80757">
            <w:pPr>
              <w:jc w:val="center"/>
              <w:rPr>
                <w:rFonts w:ascii="Arial Narrow" w:hAnsi="Arial Narrow"/>
                <w:smallCaps/>
                <w:sz w:val="16"/>
                <w:szCs w:val="16"/>
              </w:rPr>
            </w:pPr>
            <w:r w:rsidRPr="00396297">
              <w:rPr>
                <w:rStyle w:val="FTextTableBold1"/>
                <w:smallCaps/>
                <w:sz w:val="16"/>
                <w:szCs w:val="16"/>
              </w:rPr>
              <w:t>Last Day of Leave</w:t>
            </w:r>
          </w:p>
        </w:tc>
        <w:tc>
          <w:tcPr>
            <w:tcW w:w="2719" w:type="dxa"/>
            <w:gridSpan w:val="3"/>
            <w:shd w:val="clear" w:color="auto" w:fill="F3F3F3"/>
            <w:vAlign w:val="center"/>
          </w:tcPr>
          <w:p w:rsidR="00C80757" w:rsidRPr="00396297" w:rsidRDefault="00C80757" w:rsidP="00C80757">
            <w:pPr>
              <w:jc w:val="center"/>
              <w:rPr>
                <w:rFonts w:ascii="Arial Narrow" w:hAnsi="Arial Narrow"/>
                <w:smallCaps/>
                <w:sz w:val="16"/>
                <w:szCs w:val="16"/>
              </w:rPr>
            </w:pPr>
            <w:r w:rsidRPr="00396297">
              <w:rPr>
                <w:rStyle w:val="FTextTableBold1"/>
                <w:smallCaps/>
                <w:sz w:val="16"/>
                <w:szCs w:val="16"/>
              </w:rPr>
              <w:t>No of Weeks</w:t>
            </w:r>
          </w:p>
        </w:tc>
      </w:tr>
      <w:tr w:rsidR="007567E0" w:rsidRPr="00900CE1">
        <w:trPr>
          <w:cantSplit/>
          <w:trHeight w:val="661"/>
        </w:trPr>
        <w:tc>
          <w:tcPr>
            <w:tcW w:w="2526" w:type="dxa"/>
            <w:tcBorders>
              <w:top w:val="dotted" w:sz="4" w:space="0" w:color="auto"/>
              <w:bottom w:val="dotted" w:sz="4" w:space="0" w:color="auto"/>
            </w:tcBorders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7567E0" w:rsidRDefault="007567E0" w:rsidP="007567E0">
            <w:pPr>
              <w:jc w:val="left"/>
              <w:rPr>
                <w:rStyle w:val="FTextTableBold1"/>
              </w:rPr>
            </w:pPr>
            <w:r>
              <w:rPr>
                <w:rStyle w:val="FTextTableBold1"/>
              </w:rPr>
              <w:t>2.2</w:t>
            </w:r>
            <w:r>
              <w:rPr>
                <w:rStyle w:val="FTextTableBold1"/>
              </w:rPr>
              <w:tab/>
              <w:t xml:space="preserve">Retirement date </w:t>
            </w:r>
          </w:p>
        </w:tc>
        <w:tc>
          <w:tcPr>
            <w:tcW w:w="8157" w:type="dxa"/>
            <w:gridSpan w:val="9"/>
            <w:shd w:val="clear" w:color="auto" w:fill="auto"/>
            <w:vAlign w:val="center"/>
          </w:tcPr>
          <w:p w:rsidR="007567E0" w:rsidRPr="00C80757" w:rsidRDefault="007567E0" w:rsidP="00C80757">
            <w:pPr>
              <w:jc w:val="left"/>
              <w:rPr>
                <w:rStyle w:val="FTextTableBold1"/>
                <w:sz w:val="16"/>
                <w:szCs w:val="16"/>
              </w:rPr>
            </w:pPr>
          </w:p>
        </w:tc>
      </w:tr>
      <w:tr w:rsidR="0040442F" w:rsidRPr="00C80757">
        <w:trPr>
          <w:cantSplit/>
          <w:trHeight w:val="699"/>
        </w:trPr>
        <w:tc>
          <w:tcPr>
            <w:tcW w:w="2543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40442F" w:rsidRDefault="0040442F" w:rsidP="006F5C8E">
            <w:pPr>
              <w:jc w:val="left"/>
              <w:rPr>
                <w:rStyle w:val="FTextTableBold1"/>
              </w:rPr>
            </w:pPr>
            <w:r>
              <w:rPr>
                <w:rStyle w:val="FTextTableBold1"/>
              </w:rPr>
              <w:t>3         GRANT Payment</w:t>
            </w:r>
          </w:p>
        </w:tc>
        <w:tc>
          <w:tcPr>
            <w:tcW w:w="4000" w:type="dxa"/>
            <w:gridSpan w:val="2"/>
            <w:shd w:val="clear" w:color="auto" w:fill="auto"/>
            <w:vAlign w:val="center"/>
          </w:tcPr>
          <w:p w:rsidR="0040442F" w:rsidRPr="00C80757" w:rsidRDefault="0040442F" w:rsidP="006F5C8E">
            <w:pPr>
              <w:jc w:val="left"/>
              <w:rPr>
                <w:rStyle w:val="FTextTableBold1"/>
                <w:sz w:val="16"/>
                <w:szCs w:val="16"/>
              </w:rPr>
            </w:pPr>
            <w:r>
              <w:rPr>
                <w:rStyle w:val="FTextTableBold1"/>
                <w:sz w:val="16"/>
                <w:szCs w:val="16"/>
              </w:rPr>
              <w:t>Please advise how you would like to receive payment of your Grant.  You can transfer up to 100% into your MBA</w:t>
            </w:r>
            <w:r w:rsidR="00B67B61">
              <w:rPr>
                <w:rStyle w:val="FTextTableBold1"/>
                <w:sz w:val="16"/>
                <w:szCs w:val="16"/>
              </w:rPr>
              <w:t xml:space="preserve"> account.  </w:t>
            </w:r>
            <w:r>
              <w:rPr>
                <w:rStyle w:val="FTextTableBold1"/>
                <w:sz w:val="16"/>
                <w:szCs w:val="16"/>
              </w:rPr>
              <w:t>Please circle and complete where applicable</w:t>
            </w:r>
            <w:r w:rsidR="00B67B61">
              <w:rPr>
                <w:rStyle w:val="FTextTableBold1"/>
                <w:sz w:val="16"/>
                <w:szCs w:val="16"/>
              </w:rPr>
              <w:t>:</w:t>
            </w:r>
          </w:p>
        </w:tc>
        <w:tc>
          <w:tcPr>
            <w:tcW w:w="2427" w:type="dxa"/>
            <w:gridSpan w:val="5"/>
            <w:shd w:val="clear" w:color="auto" w:fill="auto"/>
            <w:vAlign w:val="center"/>
          </w:tcPr>
          <w:p w:rsidR="0040442F" w:rsidRDefault="0040442F" w:rsidP="006F5C8E">
            <w:pPr>
              <w:jc w:val="center"/>
              <w:rPr>
                <w:rStyle w:val="FTextTableBold1"/>
                <w:smallCaps/>
                <w:sz w:val="16"/>
                <w:szCs w:val="16"/>
              </w:rPr>
            </w:pPr>
          </w:p>
          <w:p w:rsidR="0040442F" w:rsidRDefault="0040442F" w:rsidP="006F5C8E">
            <w:pPr>
              <w:jc w:val="center"/>
              <w:rPr>
                <w:rStyle w:val="FTextTableBold1"/>
                <w:smallCaps/>
                <w:sz w:val="16"/>
                <w:szCs w:val="16"/>
              </w:rPr>
            </w:pPr>
            <w:r>
              <w:rPr>
                <w:rStyle w:val="FTextTableBold1"/>
                <w:smallCaps/>
                <w:sz w:val="16"/>
                <w:szCs w:val="16"/>
              </w:rPr>
              <w:t>MBA TRANSFER</w:t>
            </w:r>
          </w:p>
          <w:p w:rsidR="0040442F" w:rsidRDefault="0040442F" w:rsidP="006F5C8E">
            <w:pPr>
              <w:jc w:val="center"/>
              <w:rPr>
                <w:rStyle w:val="FTextTableBold1"/>
                <w:smallCaps/>
                <w:sz w:val="16"/>
                <w:szCs w:val="16"/>
              </w:rPr>
            </w:pPr>
          </w:p>
          <w:p w:rsidR="0040442F" w:rsidRPr="008F2D77" w:rsidRDefault="0040442F" w:rsidP="0040442F">
            <w:pPr>
              <w:jc w:val="center"/>
              <w:rPr>
                <w:rStyle w:val="FTextTableBold1"/>
                <w:smallCaps/>
                <w:sz w:val="16"/>
                <w:szCs w:val="16"/>
              </w:rPr>
            </w:pPr>
            <w:r>
              <w:rPr>
                <w:rStyle w:val="FTextTableBold1"/>
                <w:smallCaps/>
                <w:sz w:val="16"/>
                <w:szCs w:val="16"/>
              </w:rPr>
              <w:t>please write the percentage    ________%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40442F" w:rsidRPr="00C80757" w:rsidRDefault="0040442F" w:rsidP="006F5C8E">
            <w:pPr>
              <w:jc w:val="left"/>
              <w:rPr>
                <w:rStyle w:val="FTextTableBold1"/>
                <w:sz w:val="16"/>
                <w:szCs w:val="16"/>
              </w:rPr>
            </w:pPr>
            <w:r>
              <w:rPr>
                <w:rStyle w:val="FTextTableBold1"/>
                <w:sz w:val="16"/>
                <w:szCs w:val="16"/>
              </w:rPr>
              <w:t>All paid as wages</w:t>
            </w:r>
          </w:p>
        </w:tc>
      </w:tr>
      <w:tr w:rsidR="008F2D77" w:rsidRPr="00900CE1">
        <w:trPr>
          <w:cantSplit/>
          <w:trHeight w:val="699"/>
        </w:trPr>
        <w:tc>
          <w:tcPr>
            <w:tcW w:w="25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8F2D77" w:rsidRDefault="008F2D77" w:rsidP="00C80757">
            <w:pPr>
              <w:jc w:val="left"/>
              <w:rPr>
                <w:rStyle w:val="FTextTableBold1"/>
              </w:rPr>
            </w:pPr>
            <w:r>
              <w:rPr>
                <w:rStyle w:val="FTextTableBold1"/>
              </w:rPr>
              <w:t>Ministers Signature</w:t>
            </w:r>
          </w:p>
        </w:tc>
        <w:tc>
          <w:tcPr>
            <w:tcW w:w="4993" w:type="dxa"/>
            <w:gridSpan w:val="5"/>
            <w:shd w:val="clear" w:color="auto" w:fill="auto"/>
            <w:vAlign w:val="center"/>
          </w:tcPr>
          <w:p w:rsidR="008F2D77" w:rsidRPr="00C80757" w:rsidRDefault="008F2D77" w:rsidP="00C80757">
            <w:pPr>
              <w:jc w:val="left"/>
              <w:rPr>
                <w:rStyle w:val="FTextTableBold1"/>
                <w:sz w:val="16"/>
                <w:szCs w:val="16"/>
              </w:rPr>
            </w:pPr>
          </w:p>
        </w:tc>
        <w:tc>
          <w:tcPr>
            <w:tcW w:w="826" w:type="dxa"/>
            <w:gridSpan w:val="2"/>
            <w:shd w:val="clear" w:color="auto" w:fill="F3F3F3"/>
            <w:vAlign w:val="center"/>
          </w:tcPr>
          <w:p w:rsidR="008F2D77" w:rsidRPr="008F2D77" w:rsidRDefault="008F2D77" w:rsidP="008F2D77">
            <w:pPr>
              <w:jc w:val="center"/>
              <w:rPr>
                <w:rStyle w:val="FTextTableBold1"/>
                <w:smallCaps/>
                <w:sz w:val="16"/>
                <w:szCs w:val="16"/>
              </w:rPr>
            </w:pPr>
            <w:r w:rsidRPr="008F2D77">
              <w:rPr>
                <w:rStyle w:val="FTextTableBold1"/>
                <w:smallCaps/>
                <w:sz w:val="16"/>
                <w:szCs w:val="16"/>
              </w:rPr>
              <w:t>Dated</w:t>
            </w:r>
          </w:p>
        </w:tc>
        <w:tc>
          <w:tcPr>
            <w:tcW w:w="2338" w:type="dxa"/>
            <w:gridSpan w:val="2"/>
            <w:shd w:val="clear" w:color="auto" w:fill="auto"/>
            <w:vAlign w:val="center"/>
          </w:tcPr>
          <w:p w:rsidR="008F2D77" w:rsidRPr="00C80757" w:rsidRDefault="008F2D77" w:rsidP="00C80757">
            <w:pPr>
              <w:jc w:val="left"/>
              <w:rPr>
                <w:rStyle w:val="FTextTableBold1"/>
                <w:sz w:val="16"/>
                <w:szCs w:val="16"/>
              </w:rPr>
            </w:pPr>
          </w:p>
        </w:tc>
      </w:tr>
    </w:tbl>
    <w:p w:rsidR="005B0E86" w:rsidRDefault="005B0E86" w:rsidP="00F40666">
      <w:pPr>
        <w:pStyle w:val="FH3"/>
      </w:pPr>
    </w:p>
    <w:p w:rsidR="001D1D35" w:rsidRDefault="001D1D35" w:rsidP="00F40666">
      <w:pPr>
        <w:pStyle w:val="FH3"/>
      </w:pPr>
    </w:p>
    <w:p w:rsidR="00C714DF" w:rsidRDefault="00C714DF" w:rsidP="00F40666">
      <w:pPr>
        <w:pStyle w:val="FH3"/>
      </w:pPr>
      <w:r>
        <w:t>SECTION 2</w:t>
      </w:r>
      <w:r w:rsidRPr="00F473D6">
        <w:t xml:space="preserve">: </w:t>
      </w:r>
      <w:r w:rsidR="00EA75CE">
        <w:t xml:space="preserve">PRESBYTERY APPROVAL </w:t>
      </w:r>
    </w:p>
    <w:tbl>
      <w:tblPr>
        <w:tblW w:w="10683" w:type="dxa"/>
        <w:tblInd w:w="-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6"/>
        <w:gridCol w:w="4078"/>
        <w:gridCol w:w="4079"/>
      </w:tblGrid>
      <w:tr w:rsidR="002F6100" w:rsidRPr="00900CE1">
        <w:trPr>
          <w:cantSplit/>
          <w:trHeight w:val="420"/>
        </w:trPr>
        <w:tc>
          <w:tcPr>
            <w:tcW w:w="252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2F6100" w:rsidRDefault="002F6100" w:rsidP="00261BEF">
            <w:pPr>
              <w:rPr>
                <w:rStyle w:val="FTextTableBold1"/>
              </w:rPr>
            </w:pPr>
            <w:r>
              <w:rPr>
                <w:rStyle w:val="FTextTableBold1"/>
              </w:rPr>
              <w:t>Presbytery of:</w:t>
            </w:r>
          </w:p>
        </w:tc>
        <w:tc>
          <w:tcPr>
            <w:tcW w:w="4078" w:type="dxa"/>
            <w:vMerge w:val="restart"/>
            <w:shd w:val="clear" w:color="auto" w:fill="auto"/>
            <w:vAlign w:val="center"/>
          </w:tcPr>
          <w:p w:rsidR="002F6100" w:rsidRPr="000466C7" w:rsidRDefault="002F6100" w:rsidP="00261BEF">
            <w:pPr>
              <w:rPr>
                <w:rFonts w:ascii="Arial Narrow" w:hAnsi="Arial Narrow"/>
              </w:rPr>
            </w:pPr>
          </w:p>
        </w:tc>
        <w:tc>
          <w:tcPr>
            <w:tcW w:w="4079" w:type="dxa"/>
            <w:shd w:val="clear" w:color="auto" w:fill="auto"/>
            <w:vAlign w:val="center"/>
          </w:tcPr>
          <w:p w:rsidR="002F6100" w:rsidRPr="000466C7" w:rsidRDefault="002F6100" w:rsidP="00261BEF">
            <w:pPr>
              <w:rPr>
                <w:rFonts w:ascii="Arial Narrow" w:hAnsi="Arial Narrow"/>
              </w:rPr>
            </w:pPr>
          </w:p>
        </w:tc>
      </w:tr>
      <w:tr w:rsidR="002F6100" w:rsidRPr="00900CE1">
        <w:trPr>
          <w:cantSplit/>
          <w:trHeight w:val="225"/>
        </w:trPr>
        <w:tc>
          <w:tcPr>
            <w:tcW w:w="2526" w:type="dxa"/>
            <w:vMerge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2F6100" w:rsidRDefault="002F6100" w:rsidP="00261BEF">
            <w:pPr>
              <w:rPr>
                <w:rStyle w:val="FTextTableBold1"/>
              </w:rPr>
            </w:pPr>
          </w:p>
        </w:tc>
        <w:tc>
          <w:tcPr>
            <w:tcW w:w="4078" w:type="dxa"/>
            <w:vMerge/>
            <w:shd w:val="clear" w:color="auto" w:fill="auto"/>
            <w:vAlign w:val="center"/>
          </w:tcPr>
          <w:p w:rsidR="002F6100" w:rsidRPr="000466C7" w:rsidRDefault="002F6100" w:rsidP="00261BEF">
            <w:pPr>
              <w:rPr>
                <w:rFonts w:ascii="Arial Narrow" w:hAnsi="Arial Narrow"/>
              </w:rPr>
            </w:pPr>
          </w:p>
        </w:tc>
        <w:tc>
          <w:tcPr>
            <w:tcW w:w="4079" w:type="dxa"/>
            <w:shd w:val="clear" w:color="auto" w:fill="F3F3F3"/>
            <w:vAlign w:val="center"/>
          </w:tcPr>
          <w:p w:rsidR="002F6100" w:rsidRPr="002F6100" w:rsidRDefault="002F6100" w:rsidP="002F6100">
            <w:pPr>
              <w:jc w:val="center"/>
              <w:rPr>
                <w:rFonts w:ascii="Arial Narrow" w:hAnsi="Arial Narrow"/>
                <w:b/>
                <w:smallCaps/>
              </w:rPr>
            </w:pPr>
            <w:r w:rsidRPr="002F6100">
              <w:rPr>
                <w:rFonts w:ascii="Arial Narrow" w:hAnsi="Arial Narrow"/>
                <w:b/>
                <w:smallCaps/>
              </w:rPr>
              <w:t>Date of Approval</w:t>
            </w:r>
          </w:p>
        </w:tc>
      </w:tr>
      <w:tr w:rsidR="00C9518D" w:rsidRPr="00900CE1">
        <w:trPr>
          <w:cantSplit/>
          <w:trHeight w:val="454"/>
        </w:trPr>
        <w:tc>
          <w:tcPr>
            <w:tcW w:w="252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9518D" w:rsidRPr="00C80757" w:rsidRDefault="00C9518D" w:rsidP="00261BEF">
            <w:pPr>
              <w:rPr>
                <w:rStyle w:val="FTextTableBold1"/>
              </w:rPr>
            </w:pPr>
            <w:r>
              <w:rPr>
                <w:rStyle w:val="FTextTableBold1"/>
              </w:rPr>
              <w:t>Approved by PRC</w:t>
            </w:r>
          </w:p>
        </w:tc>
        <w:tc>
          <w:tcPr>
            <w:tcW w:w="4078" w:type="dxa"/>
            <w:shd w:val="clear" w:color="auto" w:fill="auto"/>
            <w:vAlign w:val="center"/>
          </w:tcPr>
          <w:p w:rsidR="00C9518D" w:rsidRPr="000466C7" w:rsidRDefault="00C9518D" w:rsidP="00261BEF">
            <w:pPr>
              <w:rPr>
                <w:rFonts w:ascii="Arial Narrow" w:hAnsi="Arial Narrow"/>
              </w:rPr>
            </w:pPr>
          </w:p>
        </w:tc>
        <w:tc>
          <w:tcPr>
            <w:tcW w:w="4079" w:type="dxa"/>
            <w:shd w:val="clear" w:color="auto" w:fill="auto"/>
            <w:vAlign w:val="center"/>
          </w:tcPr>
          <w:p w:rsidR="00C9518D" w:rsidRPr="000466C7" w:rsidRDefault="00C9518D" w:rsidP="00261BEF">
            <w:pPr>
              <w:rPr>
                <w:rFonts w:ascii="Arial Narrow" w:hAnsi="Arial Narrow"/>
              </w:rPr>
            </w:pPr>
          </w:p>
        </w:tc>
      </w:tr>
      <w:tr w:rsidR="00C9518D" w:rsidRPr="00900CE1">
        <w:trPr>
          <w:cantSplit/>
          <w:trHeight w:val="225"/>
        </w:trPr>
        <w:tc>
          <w:tcPr>
            <w:tcW w:w="2526" w:type="dxa"/>
            <w:vMerge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9518D" w:rsidRDefault="00C9518D" w:rsidP="00261BEF">
            <w:pPr>
              <w:rPr>
                <w:rStyle w:val="FTextTableBold1"/>
              </w:rPr>
            </w:pPr>
          </w:p>
        </w:tc>
        <w:tc>
          <w:tcPr>
            <w:tcW w:w="4078" w:type="dxa"/>
            <w:shd w:val="clear" w:color="auto" w:fill="F3F3F3"/>
            <w:vAlign w:val="center"/>
          </w:tcPr>
          <w:p w:rsidR="00C9518D" w:rsidRPr="00396297" w:rsidRDefault="00396297" w:rsidP="00396297">
            <w:pPr>
              <w:jc w:val="center"/>
              <w:rPr>
                <w:rStyle w:val="FTextTableBold1"/>
                <w:smallCaps/>
                <w:sz w:val="16"/>
                <w:szCs w:val="16"/>
              </w:rPr>
            </w:pPr>
            <w:r>
              <w:rPr>
                <w:rStyle w:val="FTextTableBold1"/>
                <w:smallCaps/>
                <w:sz w:val="16"/>
                <w:szCs w:val="16"/>
              </w:rPr>
              <w:t xml:space="preserve">PRC - </w:t>
            </w:r>
            <w:r w:rsidRPr="00396297">
              <w:rPr>
                <w:rStyle w:val="FTextTableBold1"/>
                <w:smallCaps/>
                <w:sz w:val="16"/>
                <w:szCs w:val="16"/>
              </w:rPr>
              <w:t>Please Sign your name above</w:t>
            </w:r>
          </w:p>
        </w:tc>
        <w:tc>
          <w:tcPr>
            <w:tcW w:w="4079" w:type="dxa"/>
            <w:shd w:val="clear" w:color="auto" w:fill="F3F3F3"/>
            <w:vAlign w:val="center"/>
          </w:tcPr>
          <w:p w:rsidR="00C9518D" w:rsidRPr="00396297" w:rsidRDefault="00396297" w:rsidP="00C9518D">
            <w:pPr>
              <w:jc w:val="center"/>
              <w:rPr>
                <w:rStyle w:val="FTextTableBold1"/>
                <w:smallCaps/>
                <w:sz w:val="16"/>
                <w:szCs w:val="16"/>
              </w:rPr>
            </w:pPr>
            <w:r>
              <w:rPr>
                <w:rStyle w:val="FTextTableBold1"/>
                <w:smallCaps/>
                <w:sz w:val="16"/>
                <w:szCs w:val="16"/>
              </w:rPr>
              <w:t xml:space="preserve">PRC - </w:t>
            </w:r>
            <w:r w:rsidR="00C9518D" w:rsidRPr="00396297">
              <w:rPr>
                <w:rStyle w:val="FTextTableBold1"/>
                <w:smallCaps/>
                <w:sz w:val="16"/>
                <w:szCs w:val="16"/>
              </w:rPr>
              <w:t>Please Print your name above</w:t>
            </w:r>
          </w:p>
        </w:tc>
      </w:tr>
      <w:tr w:rsidR="00EA75CE" w:rsidRPr="00900CE1">
        <w:trPr>
          <w:cantSplit/>
          <w:trHeight w:val="454"/>
        </w:trPr>
        <w:tc>
          <w:tcPr>
            <w:tcW w:w="252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EA75CE" w:rsidRPr="00C80757" w:rsidRDefault="00EA75CE" w:rsidP="00EA75CE">
            <w:pPr>
              <w:jc w:val="left"/>
              <w:rPr>
                <w:rStyle w:val="FTextTableBold1"/>
              </w:rPr>
            </w:pPr>
            <w:r>
              <w:rPr>
                <w:rStyle w:val="FTextTableBold1"/>
              </w:rPr>
              <w:t>Secretary Contact Details</w:t>
            </w:r>
          </w:p>
        </w:tc>
        <w:tc>
          <w:tcPr>
            <w:tcW w:w="8157" w:type="dxa"/>
            <w:gridSpan w:val="2"/>
            <w:shd w:val="clear" w:color="auto" w:fill="auto"/>
            <w:vAlign w:val="center"/>
          </w:tcPr>
          <w:p w:rsidR="00EA75CE" w:rsidRPr="000466C7" w:rsidRDefault="00EA75CE" w:rsidP="00261BEF">
            <w:pPr>
              <w:rPr>
                <w:rFonts w:ascii="Arial Narrow" w:hAnsi="Arial Narrow"/>
              </w:rPr>
            </w:pPr>
          </w:p>
        </w:tc>
      </w:tr>
      <w:tr w:rsidR="00EA75CE" w:rsidRPr="00900CE1">
        <w:trPr>
          <w:cantSplit/>
          <w:trHeight w:val="454"/>
        </w:trPr>
        <w:tc>
          <w:tcPr>
            <w:tcW w:w="2526" w:type="dxa"/>
            <w:vMerge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EA75CE" w:rsidRDefault="00EA75CE" w:rsidP="00261BEF">
            <w:pPr>
              <w:rPr>
                <w:rStyle w:val="FTextTableBold1"/>
              </w:rPr>
            </w:pPr>
          </w:p>
        </w:tc>
        <w:tc>
          <w:tcPr>
            <w:tcW w:w="8157" w:type="dxa"/>
            <w:gridSpan w:val="2"/>
            <w:shd w:val="clear" w:color="auto" w:fill="auto"/>
            <w:vAlign w:val="center"/>
          </w:tcPr>
          <w:p w:rsidR="00EA75CE" w:rsidRPr="000466C7" w:rsidRDefault="00EA75CE" w:rsidP="00261BEF">
            <w:pPr>
              <w:rPr>
                <w:rFonts w:ascii="Arial Narrow" w:hAnsi="Arial Narrow"/>
              </w:rPr>
            </w:pPr>
          </w:p>
        </w:tc>
      </w:tr>
      <w:tr w:rsidR="00EA75CE" w:rsidRPr="00900CE1">
        <w:trPr>
          <w:cantSplit/>
          <w:trHeight w:val="454"/>
        </w:trPr>
        <w:tc>
          <w:tcPr>
            <w:tcW w:w="252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EA75CE" w:rsidRDefault="00EA75CE" w:rsidP="00EA75CE">
            <w:pPr>
              <w:jc w:val="left"/>
              <w:rPr>
                <w:rStyle w:val="FTextTableBold1"/>
              </w:rPr>
            </w:pPr>
            <w:r>
              <w:rPr>
                <w:rStyle w:val="FTextTableBold1"/>
              </w:rPr>
              <w:t>Secretary Contact Numbers</w:t>
            </w:r>
          </w:p>
        </w:tc>
        <w:tc>
          <w:tcPr>
            <w:tcW w:w="4078" w:type="dxa"/>
            <w:shd w:val="clear" w:color="auto" w:fill="auto"/>
            <w:vAlign w:val="center"/>
          </w:tcPr>
          <w:p w:rsidR="00EA75CE" w:rsidRPr="000466C7" w:rsidRDefault="00EA75CE" w:rsidP="00261BEF">
            <w:pPr>
              <w:rPr>
                <w:rFonts w:ascii="Arial Narrow" w:hAnsi="Arial Narrow"/>
              </w:rPr>
            </w:pPr>
          </w:p>
        </w:tc>
        <w:tc>
          <w:tcPr>
            <w:tcW w:w="4079" w:type="dxa"/>
            <w:shd w:val="clear" w:color="auto" w:fill="auto"/>
            <w:vAlign w:val="center"/>
          </w:tcPr>
          <w:p w:rsidR="00EA75CE" w:rsidRPr="000466C7" w:rsidRDefault="00EA75CE" w:rsidP="00261BEF">
            <w:pPr>
              <w:rPr>
                <w:rFonts w:ascii="Arial Narrow" w:hAnsi="Arial Narrow"/>
              </w:rPr>
            </w:pPr>
          </w:p>
        </w:tc>
      </w:tr>
      <w:tr w:rsidR="00EA75CE" w:rsidRPr="00900CE1">
        <w:trPr>
          <w:cantSplit/>
          <w:trHeight w:val="213"/>
        </w:trPr>
        <w:tc>
          <w:tcPr>
            <w:tcW w:w="2526" w:type="dxa"/>
            <w:vMerge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EA75CE" w:rsidRDefault="00EA75CE" w:rsidP="00261BEF">
            <w:pPr>
              <w:rPr>
                <w:rStyle w:val="FTextTableBold1"/>
              </w:rPr>
            </w:pPr>
          </w:p>
        </w:tc>
        <w:tc>
          <w:tcPr>
            <w:tcW w:w="4078" w:type="dxa"/>
            <w:shd w:val="clear" w:color="auto" w:fill="F3F3F3"/>
            <w:vAlign w:val="center"/>
          </w:tcPr>
          <w:p w:rsidR="00EA75CE" w:rsidRPr="00396297" w:rsidRDefault="00EA75CE" w:rsidP="00261BEF">
            <w:pPr>
              <w:jc w:val="center"/>
              <w:rPr>
                <w:rStyle w:val="FTextTableBold1"/>
                <w:smallCaps/>
                <w:sz w:val="16"/>
                <w:szCs w:val="16"/>
              </w:rPr>
            </w:pPr>
            <w:r w:rsidRPr="00396297">
              <w:rPr>
                <w:rStyle w:val="FTextTableBold1"/>
                <w:smallCaps/>
                <w:sz w:val="16"/>
                <w:szCs w:val="16"/>
              </w:rPr>
              <w:t>BH</w:t>
            </w:r>
          </w:p>
        </w:tc>
        <w:tc>
          <w:tcPr>
            <w:tcW w:w="4079" w:type="dxa"/>
            <w:shd w:val="clear" w:color="auto" w:fill="F3F3F3"/>
            <w:vAlign w:val="center"/>
          </w:tcPr>
          <w:p w:rsidR="00EA75CE" w:rsidRPr="00396297" w:rsidRDefault="00EA75CE" w:rsidP="00261BEF">
            <w:pPr>
              <w:jc w:val="center"/>
              <w:rPr>
                <w:rFonts w:ascii="Arial Narrow" w:hAnsi="Arial Narrow"/>
                <w:smallCaps/>
                <w:sz w:val="16"/>
                <w:szCs w:val="16"/>
              </w:rPr>
            </w:pPr>
            <w:r w:rsidRPr="00396297">
              <w:rPr>
                <w:rStyle w:val="FTextTableBold1"/>
                <w:smallCaps/>
                <w:sz w:val="16"/>
                <w:szCs w:val="16"/>
              </w:rPr>
              <w:t>Mobile</w:t>
            </w:r>
          </w:p>
        </w:tc>
      </w:tr>
    </w:tbl>
    <w:p w:rsidR="00EA75CE" w:rsidRPr="00EA75CE" w:rsidRDefault="00EA75CE" w:rsidP="00F40666">
      <w:pPr>
        <w:pStyle w:val="FH3"/>
      </w:pPr>
    </w:p>
    <w:p w:rsidR="00EA75CE" w:rsidRDefault="00EA75CE" w:rsidP="00F40666">
      <w:pPr>
        <w:pStyle w:val="FH3"/>
        <w:rPr>
          <w:sz w:val="2"/>
          <w:szCs w:val="8"/>
        </w:rPr>
      </w:pPr>
    </w:p>
    <w:p w:rsidR="00221936" w:rsidRDefault="00221936" w:rsidP="00F40666">
      <w:pPr>
        <w:pStyle w:val="FH3"/>
        <w:rPr>
          <w:sz w:val="2"/>
          <w:szCs w:val="8"/>
        </w:rPr>
      </w:pPr>
    </w:p>
    <w:p w:rsidR="00226DDC" w:rsidRDefault="00221936" w:rsidP="005E5E8D">
      <w:pPr>
        <w:pStyle w:val="FH3"/>
        <w:ind w:left="0"/>
        <w:rPr>
          <w:sz w:val="2"/>
          <w:szCs w:val="8"/>
        </w:rPr>
      </w:pPr>
      <w:r>
        <w:rPr>
          <w:sz w:val="2"/>
          <w:szCs w:val="8"/>
        </w:rPr>
        <w:br w:type="page"/>
      </w:r>
    </w:p>
    <w:p w:rsidR="00226DDC" w:rsidRDefault="00226DDC" w:rsidP="005E5E8D">
      <w:pPr>
        <w:pStyle w:val="FH3"/>
        <w:ind w:left="0"/>
        <w:rPr>
          <w:sz w:val="2"/>
          <w:szCs w:val="8"/>
        </w:rPr>
      </w:pPr>
    </w:p>
    <w:p w:rsidR="00226DDC" w:rsidRDefault="00226DDC" w:rsidP="005E5E8D">
      <w:pPr>
        <w:pStyle w:val="FH3"/>
        <w:ind w:left="0"/>
        <w:rPr>
          <w:sz w:val="2"/>
          <w:szCs w:val="8"/>
        </w:rPr>
      </w:pPr>
    </w:p>
    <w:p w:rsidR="00226DDC" w:rsidRDefault="00226DDC" w:rsidP="005E5E8D">
      <w:pPr>
        <w:pStyle w:val="FH3"/>
        <w:ind w:left="0"/>
        <w:rPr>
          <w:sz w:val="2"/>
          <w:szCs w:val="8"/>
        </w:rPr>
      </w:pPr>
    </w:p>
    <w:p w:rsidR="00EA75CE" w:rsidRDefault="00221936" w:rsidP="005E5E8D">
      <w:pPr>
        <w:pStyle w:val="FH3"/>
        <w:ind w:left="0"/>
        <w:rPr>
          <w:sz w:val="22"/>
          <w:szCs w:val="22"/>
        </w:rPr>
      </w:pPr>
      <w:r>
        <w:rPr>
          <w:sz w:val="22"/>
          <w:szCs w:val="22"/>
        </w:rPr>
        <w:t>Long Service Leave Information and Processes</w:t>
      </w:r>
    </w:p>
    <w:p w:rsidR="006A3D6B" w:rsidRDefault="006A3D6B" w:rsidP="00F1573F">
      <w:pPr>
        <w:pStyle w:val="FH3"/>
        <w:spacing w:before="120"/>
        <w:ind w:left="0"/>
        <w:rPr>
          <w:sz w:val="22"/>
          <w:szCs w:val="22"/>
        </w:rPr>
      </w:pPr>
      <w:r>
        <w:rPr>
          <w:sz w:val="22"/>
          <w:szCs w:val="22"/>
        </w:rPr>
        <w:t>1</w:t>
      </w:r>
      <w:r>
        <w:rPr>
          <w:sz w:val="22"/>
          <w:szCs w:val="22"/>
        </w:rPr>
        <w:tab/>
        <w:t>Entitlements</w:t>
      </w:r>
      <w:r w:rsidR="00CF6AAF">
        <w:rPr>
          <w:sz w:val="22"/>
          <w:szCs w:val="22"/>
        </w:rPr>
        <w:t xml:space="preserve"> whilst on Long Service Leave</w:t>
      </w:r>
    </w:p>
    <w:p w:rsidR="006A3D6B" w:rsidRPr="006A3D6B" w:rsidRDefault="00CF6AAF" w:rsidP="00F1573F">
      <w:pPr>
        <w:spacing w:before="120"/>
        <w:ind w:left="720" w:hanging="720"/>
        <w:rPr>
          <w:rFonts w:cs="Arial"/>
          <w:szCs w:val="22"/>
        </w:rPr>
      </w:pPr>
      <w:r>
        <w:rPr>
          <w:rFonts w:cs="Arial"/>
          <w:szCs w:val="22"/>
        </w:rPr>
        <w:t>1.1</w:t>
      </w:r>
      <w:r>
        <w:rPr>
          <w:rFonts w:cs="Arial"/>
          <w:szCs w:val="22"/>
        </w:rPr>
        <w:tab/>
      </w:r>
      <w:r w:rsidR="006A3D6B">
        <w:rPr>
          <w:rFonts w:cs="Arial"/>
          <w:szCs w:val="22"/>
        </w:rPr>
        <w:t xml:space="preserve">Ministers who are on Long Service Leave </w:t>
      </w:r>
      <w:r w:rsidR="00F1573F">
        <w:rPr>
          <w:rFonts w:cs="Arial"/>
          <w:szCs w:val="22"/>
        </w:rPr>
        <w:t xml:space="preserve">(LSL) </w:t>
      </w:r>
      <w:r w:rsidR="006A3D6B">
        <w:rPr>
          <w:rFonts w:cs="Arial"/>
          <w:szCs w:val="22"/>
        </w:rPr>
        <w:t xml:space="preserve">will receive the following entitlements </w:t>
      </w:r>
      <w:r w:rsidR="00D017D3">
        <w:rPr>
          <w:rFonts w:cs="Arial"/>
          <w:szCs w:val="22"/>
        </w:rPr>
        <w:t xml:space="preserve">which will be paid </w:t>
      </w:r>
      <w:r w:rsidR="006A3D6B">
        <w:rPr>
          <w:rFonts w:cs="Arial"/>
          <w:szCs w:val="22"/>
        </w:rPr>
        <w:t>from the Long Service Leave Fund</w:t>
      </w:r>
      <w:r w:rsidR="00BB6F4E">
        <w:rPr>
          <w:rFonts w:cs="Arial"/>
          <w:szCs w:val="22"/>
        </w:rPr>
        <w:t>, pro rata for part time</w:t>
      </w:r>
      <w:r w:rsidR="006A3D6B">
        <w:rPr>
          <w:rFonts w:cs="Arial"/>
          <w:szCs w:val="22"/>
        </w:rPr>
        <w:t>:</w:t>
      </w:r>
      <w:r w:rsidR="006A3D6B" w:rsidRPr="006A3D6B">
        <w:rPr>
          <w:rFonts w:cs="Arial"/>
          <w:szCs w:val="22"/>
        </w:rPr>
        <w:t xml:space="preserve">  </w:t>
      </w:r>
    </w:p>
    <w:p w:rsidR="00221936" w:rsidRPr="00CF6AAF" w:rsidRDefault="00CF6AAF" w:rsidP="002058FB">
      <w:pPr>
        <w:pStyle w:val="FH3"/>
        <w:spacing w:before="120"/>
        <w:ind w:left="720"/>
        <w:rPr>
          <w:b w:val="0"/>
          <w:szCs w:val="22"/>
        </w:rPr>
      </w:pPr>
      <w:r>
        <w:rPr>
          <w:b w:val="0"/>
          <w:szCs w:val="22"/>
        </w:rPr>
        <w:t>(</w:t>
      </w:r>
      <w:r w:rsidR="006A3D6B" w:rsidRPr="00CF6AAF">
        <w:rPr>
          <w:b w:val="0"/>
          <w:szCs w:val="22"/>
        </w:rPr>
        <w:t>a)</w:t>
      </w:r>
      <w:r w:rsidR="006A3D6B" w:rsidRPr="00CF6AAF">
        <w:rPr>
          <w:szCs w:val="22"/>
        </w:rPr>
        <w:tab/>
      </w:r>
      <w:r w:rsidR="006A3D6B" w:rsidRPr="00CF6AAF">
        <w:rPr>
          <w:b w:val="0"/>
          <w:szCs w:val="22"/>
        </w:rPr>
        <w:t>Minimum stipend</w:t>
      </w:r>
    </w:p>
    <w:p w:rsidR="0040442F" w:rsidRPr="0040442F" w:rsidRDefault="0040442F" w:rsidP="00F34581">
      <w:pPr>
        <w:pStyle w:val="FH3"/>
        <w:spacing w:before="120"/>
        <w:ind w:left="1440" w:hanging="720"/>
        <w:rPr>
          <w:b w:val="0"/>
          <w:szCs w:val="22"/>
        </w:rPr>
      </w:pPr>
      <w:r w:rsidRPr="0040442F">
        <w:rPr>
          <w:b w:val="0"/>
        </w:rPr>
        <w:t>(b)</w:t>
      </w:r>
      <w:r w:rsidRPr="0040442F">
        <w:rPr>
          <w:b w:val="0"/>
        </w:rPr>
        <w:tab/>
        <w:t xml:space="preserve">Long Service Leave Grant of </w:t>
      </w:r>
      <w:r w:rsidR="00F34581">
        <w:rPr>
          <w:b w:val="0"/>
        </w:rPr>
        <w:t xml:space="preserve">65% of current stipend, paid </w:t>
      </w:r>
      <w:r w:rsidRPr="0040442F">
        <w:rPr>
          <w:b w:val="0"/>
        </w:rPr>
        <w:t xml:space="preserve">per week </w:t>
      </w:r>
      <w:r w:rsidR="00F34581">
        <w:rPr>
          <w:b w:val="0"/>
        </w:rPr>
        <w:t xml:space="preserve">of LSL </w:t>
      </w:r>
    </w:p>
    <w:p w:rsidR="006A3D6B" w:rsidRPr="00CF6AAF" w:rsidRDefault="00CF6AAF" w:rsidP="0040442F">
      <w:pPr>
        <w:pStyle w:val="FH3"/>
        <w:spacing w:before="120"/>
        <w:ind w:left="720"/>
        <w:rPr>
          <w:b w:val="0"/>
          <w:szCs w:val="22"/>
        </w:rPr>
      </w:pPr>
      <w:r>
        <w:rPr>
          <w:b w:val="0"/>
          <w:szCs w:val="22"/>
        </w:rPr>
        <w:t>(</w:t>
      </w:r>
      <w:r w:rsidR="006A3D6B" w:rsidRPr="00CF6AAF">
        <w:rPr>
          <w:b w:val="0"/>
          <w:szCs w:val="22"/>
        </w:rPr>
        <w:t>c)</w:t>
      </w:r>
      <w:r w:rsidR="006A3D6B" w:rsidRPr="00CF6AAF">
        <w:rPr>
          <w:b w:val="0"/>
          <w:szCs w:val="22"/>
        </w:rPr>
        <w:tab/>
        <w:t>Travel allowance calculated at the rate of the current 5,000 km per annum rate</w:t>
      </w:r>
    </w:p>
    <w:p w:rsidR="006A3D6B" w:rsidRPr="00CF6AAF" w:rsidRDefault="006A3D6B" w:rsidP="00BD4D98">
      <w:pPr>
        <w:pStyle w:val="FH3"/>
        <w:spacing w:before="60"/>
        <w:ind w:left="1440"/>
        <w:rPr>
          <w:b w:val="0"/>
          <w:szCs w:val="22"/>
        </w:rPr>
      </w:pPr>
      <w:r w:rsidRPr="00CF6AAF">
        <w:rPr>
          <w:b w:val="0"/>
          <w:szCs w:val="22"/>
        </w:rPr>
        <w:t>OR</w:t>
      </w:r>
      <w:r w:rsidR="00BD4D98">
        <w:rPr>
          <w:b w:val="0"/>
          <w:szCs w:val="22"/>
        </w:rPr>
        <w:t xml:space="preserve"> </w:t>
      </w:r>
      <w:r w:rsidRPr="00CF6AAF">
        <w:rPr>
          <w:b w:val="0"/>
          <w:szCs w:val="22"/>
        </w:rPr>
        <w:tab/>
        <w:t xml:space="preserve">Where a minister in a placement </w:t>
      </w:r>
      <w:r w:rsidR="00CF6AAF" w:rsidRPr="00CF6AAF">
        <w:rPr>
          <w:b w:val="0"/>
          <w:szCs w:val="22"/>
        </w:rPr>
        <w:t>is provided with a motor vehicle, that arrangement will continue during Long Service Leave</w:t>
      </w:r>
    </w:p>
    <w:p w:rsidR="00CF6AAF" w:rsidRPr="00CF6AAF" w:rsidRDefault="00CF6AAF" w:rsidP="00CF6AAF">
      <w:pPr>
        <w:pStyle w:val="FH3"/>
        <w:spacing w:before="120"/>
        <w:ind w:left="720"/>
        <w:rPr>
          <w:b w:val="0"/>
          <w:szCs w:val="22"/>
        </w:rPr>
      </w:pPr>
      <w:r>
        <w:rPr>
          <w:b w:val="0"/>
          <w:szCs w:val="22"/>
        </w:rPr>
        <w:t>(</w:t>
      </w:r>
      <w:r w:rsidRPr="00CF6AAF">
        <w:rPr>
          <w:b w:val="0"/>
          <w:szCs w:val="22"/>
        </w:rPr>
        <w:t>d)</w:t>
      </w:r>
      <w:r w:rsidRPr="00CF6AAF">
        <w:rPr>
          <w:b w:val="0"/>
          <w:szCs w:val="22"/>
        </w:rPr>
        <w:tab/>
        <w:t>Personal Resource Development Grant</w:t>
      </w:r>
    </w:p>
    <w:p w:rsidR="005867F4" w:rsidRDefault="00CF6AAF" w:rsidP="00F1573F">
      <w:pPr>
        <w:spacing w:before="120"/>
        <w:ind w:left="720" w:hanging="720"/>
        <w:rPr>
          <w:rFonts w:cs="Arial"/>
          <w:szCs w:val="22"/>
        </w:rPr>
      </w:pPr>
      <w:r>
        <w:rPr>
          <w:rFonts w:cs="Arial"/>
          <w:szCs w:val="22"/>
        </w:rPr>
        <w:t>1.2</w:t>
      </w:r>
      <w:r>
        <w:rPr>
          <w:rFonts w:cs="Arial"/>
          <w:szCs w:val="22"/>
        </w:rPr>
        <w:tab/>
        <w:t xml:space="preserve">Where a minister in a placement </w:t>
      </w:r>
      <w:r w:rsidR="005867F4">
        <w:rPr>
          <w:rFonts w:cs="Arial"/>
          <w:szCs w:val="22"/>
        </w:rPr>
        <w:t>is provided with a manse allowance by the congregation / sponsoring body, that arrangement will continue during the period of Long Service Leave</w:t>
      </w:r>
      <w:r w:rsidR="00BD4D98">
        <w:rPr>
          <w:rFonts w:cs="Arial"/>
          <w:szCs w:val="22"/>
        </w:rPr>
        <w:t>.</w:t>
      </w:r>
    </w:p>
    <w:p w:rsidR="001D1D35" w:rsidRDefault="001D1D35" w:rsidP="00F1573F">
      <w:pPr>
        <w:spacing w:before="120"/>
        <w:ind w:left="720" w:hanging="720"/>
        <w:rPr>
          <w:rFonts w:cs="Arial"/>
          <w:szCs w:val="22"/>
        </w:rPr>
      </w:pPr>
      <w:r>
        <w:rPr>
          <w:rFonts w:cs="Arial"/>
          <w:szCs w:val="22"/>
        </w:rPr>
        <w:t>1.3</w:t>
      </w:r>
      <w:r>
        <w:rPr>
          <w:rFonts w:cs="Arial"/>
          <w:szCs w:val="22"/>
        </w:rPr>
        <w:tab/>
        <w:t>As Minister not in placement may apply for Long Service Leave</w:t>
      </w:r>
      <w:r w:rsidR="00BD4D98">
        <w:rPr>
          <w:rFonts w:cs="Arial"/>
          <w:szCs w:val="22"/>
        </w:rPr>
        <w:t>.</w:t>
      </w:r>
    </w:p>
    <w:p w:rsidR="006A3D6B" w:rsidRDefault="006A3D6B" w:rsidP="00221936">
      <w:pPr>
        <w:pStyle w:val="FH3"/>
        <w:ind w:left="0"/>
        <w:rPr>
          <w:sz w:val="22"/>
          <w:szCs w:val="22"/>
        </w:rPr>
      </w:pPr>
    </w:p>
    <w:p w:rsidR="005867F4" w:rsidRDefault="005867F4" w:rsidP="005867F4">
      <w:pPr>
        <w:pStyle w:val="FH3"/>
        <w:ind w:left="0"/>
        <w:rPr>
          <w:sz w:val="22"/>
          <w:szCs w:val="22"/>
        </w:rPr>
      </w:pPr>
      <w:r>
        <w:rPr>
          <w:sz w:val="22"/>
          <w:szCs w:val="22"/>
        </w:rPr>
        <w:t>2</w:t>
      </w:r>
      <w:r>
        <w:rPr>
          <w:sz w:val="22"/>
          <w:szCs w:val="22"/>
        </w:rPr>
        <w:tab/>
      </w:r>
      <w:r w:rsidR="002058FB">
        <w:rPr>
          <w:sz w:val="22"/>
          <w:szCs w:val="22"/>
        </w:rPr>
        <w:t xml:space="preserve">Payment in lieu of </w:t>
      </w:r>
      <w:r>
        <w:rPr>
          <w:sz w:val="22"/>
          <w:szCs w:val="22"/>
        </w:rPr>
        <w:t xml:space="preserve">Long Service Leave </w:t>
      </w:r>
    </w:p>
    <w:p w:rsidR="005867F4" w:rsidRDefault="005867F4" w:rsidP="00114AEF">
      <w:pPr>
        <w:spacing w:before="120"/>
        <w:ind w:left="720"/>
        <w:rPr>
          <w:rFonts w:cs="Arial"/>
          <w:szCs w:val="22"/>
        </w:rPr>
      </w:pPr>
      <w:r>
        <w:rPr>
          <w:rFonts w:cs="Arial"/>
          <w:szCs w:val="22"/>
        </w:rPr>
        <w:t xml:space="preserve">Where a minister retires or resigns in good standing then the total remaining balance of </w:t>
      </w:r>
      <w:r w:rsidR="00BB6F4E">
        <w:rPr>
          <w:rFonts w:cs="Arial"/>
          <w:szCs w:val="22"/>
        </w:rPr>
        <w:t xml:space="preserve">accrued </w:t>
      </w:r>
      <w:r>
        <w:rPr>
          <w:rFonts w:cs="Arial"/>
          <w:szCs w:val="22"/>
        </w:rPr>
        <w:t>L</w:t>
      </w:r>
      <w:r w:rsidR="00F1573F">
        <w:rPr>
          <w:rFonts w:cs="Arial"/>
          <w:szCs w:val="22"/>
        </w:rPr>
        <w:t>SL</w:t>
      </w:r>
      <w:r>
        <w:rPr>
          <w:rFonts w:cs="Arial"/>
          <w:szCs w:val="22"/>
        </w:rPr>
        <w:t xml:space="preserve"> </w:t>
      </w:r>
      <w:r w:rsidR="00BB6F4E">
        <w:rPr>
          <w:rFonts w:cs="Arial"/>
          <w:szCs w:val="22"/>
        </w:rPr>
        <w:t xml:space="preserve">entitlements </w:t>
      </w:r>
      <w:r>
        <w:rPr>
          <w:rFonts w:cs="Arial"/>
          <w:szCs w:val="22"/>
        </w:rPr>
        <w:t xml:space="preserve">will be paid out from the LSL Fund as </w:t>
      </w:r>
      <w:r w:rsidR="00114AEF">
        <w:rPr>
          <w:rFonts w:cs="Arial"/>
          <w:szCs w:val="22"/>
        </w:rPr>
        <w:t>p</w:t>
      </w:r>
      <w:r w:rsidR="00F1573F">
        <w:rPr>
          <w:rFonts w:cs="Arial"/>
          <w:szCs w:val="22"/>
        </w:rPr>
        <w:t>er</w:t>
      </w:r>
      <w:r w:rsidR="00114AEF">
        <w:rPr>
          <w:rFonts w:cs="Arial"/>
          <w:szCs w:val="22"/>
        </w:rPr>
        <w:t xml:space="preserve"> 1.1 above.</w:t>
      </w:r>
    </w:p>
    <w:p w:rsidR="005867F4" w:rsidRDefault="005867F4" w:rsidP="00221936">
      <w:pPr>
        <w:pStyle w:val="FH3"/>
        <w:ind w:left="0"/>
        <w:rPr>
          <w:sz w:val="22"/>
          <w:szCs w:val="22"/>
        </w:rPr>
      </w:pPr>
    </w:p>
    <w:p w:rsidR="005867F4" w:rsidRDefault="005867F4" w:rsidP="005867F4">
      <w:pPr>
        <w:pStyle w:val="FH3"/>
        <w:ind w:left="0"/>
        <w:rPr>
          <w:sz w:val="22"/>
          <w:szCs w:val="22"/>
        </w:rPr>
      </w:pPr>
      <w:r>
        <w:rPr>
          <w:sz w:val="22"/>
          <w:szCs w:val="22"/>
        </w:rPr>
        <w:t>3</w:t>
      </w:r>
      <w:r>
        <w:rPr>
          <w:sz w:val="22"/>
          <w:szCs w:val="22"/>
        </w:rPr>
        <w:tab/>
      </w:r>
      <w:r w:rsidR="00631DDA">
        <w:rPr>
          <w:sz w:val="22"/>
          <w:szCs w:val="22"/>
        </w:rPr>
        <w:t xml:space="preserve">Supply Arrangements and </w:t>
      </w:r>
      <w:r>
        <w:rPr>
          <w:sz w:val="22"/>
          <w:szCs w:val="22"/>
        </w:rPr>
        <w:t>Costs of Supply</w:t>
      </w:r>
    </w:p>
    <w:p w:rsidR="005867F4" w:rsidRPr="005867F4" w:rsidRDefault="00631DDA" w:rsidP="005867F4">
      <w:pPr>
        <w:pStyle w:val="FH3"/>
        <w:spacing w:before="120"/>
        <w:ind w:left="720"/>
        <w:rPr>
          <w:b w:val="0"/>
          <w:szCs w:val="22"/>
        </w:rPr>
      </w:pPr>
      <w:r>
        <w:rPr>
          <w:b w:val="0"/>
          <w:szCs w:val="22"/>
        </w:rPr>
        <w:t>Arrangements for and c</w:t>
      </w:r>
      <w:r w:rsidR="005867F4" w:rsidRPr="005867F4">
        <w:rPr>
          <w:b w:val="0"/>
          <w:szCs w:val="22"/>
        </w:rPr>
        <w:t xml:space="preserve">osts of supply ministry during the period of the minister’s Long Service Leave </w:t>
      </w:r>
      <w:r>
        <w:rPr>
          <w:b w:val="0"/>
          <w:szCs w:val="22"/>
        </w:rPr>
        <w:t xml:space="preserve">are the responsibility of </w:t>
      </w:r>
      <w:r w:rsidR="005867F4" w:rsidRPr="005867F4">
        <w:rPr>
          <w:b w:val="0"/>
          <w:szCs w:val="22"/>
        </w:rPr>
        <w:t>the congregation / sponsoring body, including costs of accommodation, travel and any other supply ministry costs.</w:t>
      </w:r>
    </w:p>
    <w:p w:rsidR="005867F4" w:rsidRDefault="005867F4" w:rsidP="00221936">
      <w:pPr>
        <w:pStyle w:val="FH3"/>
        <w:ind w:left="0"/>
        <w:rPr>
          <w:szCs w:val="22"/>
        </w:rPr>
      </w:pPr>
    </w:p>
    <w:p w:rsidR="0056189B" w:rsidRDefault="0056189B" w:rsidP="0056189B">
      <w:pPr>
        <w:pStyle w:val="FH3"/>
        <w:ind w:left="0"/>
        <w:rPr>
          <w:sz w:val="22"/>
          <w:szCs w:val="22"/>
        </w:rPr>
      </w:pPr>
      <w:r>
        <w:rPr>
          <w:sz w:val="22"/>
          <w:szCs w:val="22"/>
        </w:rPr>
        <w:t>4</w:t>
      </w:r>
      <w:r>
        <w:rPr>
          <w:sz w:val="22"/>
          <w:szCs w:val="22"/>
        </w:rPr>
        <w:tab/>
        <w:t>Long Service Leave application process</w:t>
      </w:r>
    </w:p>
    <w:p w:rsidR="005E5E8D" w:rsidRDefault="00FD4D25" w:rsidP="0056189B">
      <w:pPr>
        <w:pStyle w:val="FH3"/>
        <w:spacing w:before="120"/>
        <w:ind w:left="720"/>
        <w:rPr>
          <w:b w:val="0"/>
          <w:szCs w:val="22"/>
        </w:rPr>
      </w:pPr>
      <w:r>
        <w:rPr>
          <w:b w:val="0"/>
          <w:szCs w:val="22"/>
        </w:rPr>
        <w:t>The</w:t>
      </w:r>
      <w:r w:rsidR="005E5E8D">
        <w:rPr>
          <w:b w:val="0"/>
          <w:szCs w:val="22"/>
        </w:rPr>
        <w:t xml:space="preserve"> minimum period </w:t>
      </w:r>
      <w:r>
        <w:rPr>
          <w:b w:val="0"/>
          <w:szCs w:val="22"/>
        </w:rPr>
        <w:t xml:space="preserve">of LSL </w:t>
      </w:r>
      <w:r w:rsidR="005E5E8D">
        <w:rPr>
          <w:b w:val="0"/>
          <w:szCs w:val="22"/>
        </w:rPr>
        <w:t>is 4 weeks</w:t>
      </w:r>
      <w:r>
        <w:rPr>
          <w:b w:val="0"/>
          <w:szCs w:val="22"/>
        </w:rPr>
        <w:t>. F</w:t>
      </w:r>
      <w:r w:rsidR="005E5E8D">
        <w:rPr>
          <w:b w:val="0"/>
          <w:szCs w:val="22"/>
        </w:rPr>
        <w:t>or additional information please refer to</w:t>
      </w:r>
      <w:r>
        <w:rPr>
          <w:b w:val="0"/>
          <w:szCs w:val="22"/>
        </w:rPr>
        <w:t xml:space="preserve"> the</w:t>
      </w:r>
      <w:r w:rsidR="005E5E8D">
        <w:rPr>
          <w:b w:val="0"/>
          <w:szCs w:val="22"/>
        </w:rPr>
        <w:t xml:space="preserve"> UCA Handbook </w:t>
      </w:r>
      <w:r>
        <w:rPr>
          <w:b w:val="0"/>
          <w:szCs w:val="22"/>
        </w:rPr>
        <w:t xml:space="preserve">of Ministerial Provisions and Charges </w:t>
      </w:r>
      <w:r w:rsidR="005E5E8D">
        <w:rPr>
          <w:b w:val="0"/>
          <w:szCs w:val="22"/>
        </w:rPr>
        <w:t>Section 9.10</w:t>
      </w:r>
    </w:p>
    <w:p w:rsidR="0056189B" w:rsidRDefault="0056189B" w:rsidP="0056189B">
      <w:pPr>
        <w:pStyle w:val="FH3"/>
        <w:spacing w:before="120"/>
        <w:ind w:left="720"/>
        <w:rPr>
          <w:b w:val="0"/>
          <w:szCs w:val="22"/>
        </w:rPr>
      </w:pPr>
      <w:r>
        <w:rPr>
          <w:b w:val="0"/>
          <w:szCs w:val="22"/>
        </w:rPr>
        <w:t>(a)</w:t>
      </w:r>
      <w:r>
        <w:rPr>
          <w:b w:val="0"/>
          <w:szCs w:val="22"/>
        </w:rPr>
        <w:tab/>
        <w:t>Minister</w:t>
      </w:r>
    </w:p>
    <w:p w:rsidR="002058FB" w:rsidRDefault="0056189B" w:rsidP="0056189B">
      <w:pPr>
        <w:pStyle w:val="FH3"/>
        <w:spacing w:before="120"/>
        <w:ind w:left="720"/>
        <w:rPr>
          <w:b w:val="0"/>
          <w:szCs w:val="22"/>
        </w:rPr>
      </w:pPr>
      <w:r>
        <w:rPr>
          <w:b w:val="0"/>
          <w:szCs w:val="22"/>
        </w:rPr>
        <w:t xml:space="preserve">In order to apply for Long Service Leave, the minister completes page one of this form and submits it to the relevant presbytery for approval. </w:t>
      </w:r>
    </w:p>
    <w:p w:rsidR="0056189B" w:rsidRDefault="0056189B" w:rsidP="0056189B">
      <w:pPr>
        <w:pStyle w:val="FH3"/>
        <w:spacing w:before="120"/>
        <w:ind w:left="720"/>
        <w:rPr>
          <w:b w:val="0"/>
          <w:szCs w:val="22"/>
        </w:rPr>
      </w:pPr>
      <w:r>
        <w:rPr>
          <w:b w:val="0"/>
          <w:szCs w:val="22"/>
        </w:rPr>
        <w:t>(b)</w:t>
      </w:r>
      <w:r>
        <w:rPr>
          <w:b w:val="0"/>
          <w:szCs w:val="22"/>
        </w:rPr>
        <w:tab/>
        <w:t>Presbytery PRC</w:t>
      </w:r>
    </w:p>
    <w:p w:rsidR="0056189B" w:rsidRDefault="0056189B" w:rsidP="0056189B">
      <w:pPr>
        <w:pStyle w:val="FH3"/>
        <w:spacing w:before="120"/>
        <w:ind w:left="720"/>
        <w:rPr>
          <w:b w:val="0"/>
          <w:szCs w:val="22"/>
        </w:rPr>
      </w:pPr>
      <w:r>
        <w:rPr>
          <w:b w:val="0"/>
          <w:szCs w:val="22"/>
        </w:rPr>
        <w:t>The Presbytery PRC authorises the minister’s Long Service Leave by signing where indicated on page one of this form and then forwards the completed form to:</w:t>
      </w:r>
    </w:p>
    <w:p w:rsidR="0056189B" w:rsidRDefault="00D95679" w:rsidP="00BB6F4E">
      <w:pPr>
        <w:pStyle w:val="FH3"/>
        <w:spacing w:before="60"/>
        <w:ind w:left="1440"/>
        <w:rPr>
          <w:b w:val="0"/>
          <w:szCs w:val="22"/>
        </w:rPr>
      </w:pPr>
      <w:r>
        <w:rPr>
          <w:b w:val="0"/>
          <w:szCs w:val="22"/>
        </w:rPr>
        <w:t>Payroll</w:t>
      </w:r>
    </w:p>
    <w:p w:rsidR="0056189B" w:rsidRDefault="0056189B" w:rsidP="002058FB">
      <w:pPr>
        <w:pStyle w:val="FH3"/>
        <w:ind w:left="1440"/>
        <w:rPr>
          <w:b w:val="0"/>
          <w:szCs w:val="22"/>
        </w:rPr>
      </w:pPr>
      <w:r>
        <w:rPr>
          <w:b w:val="0"/>
          <w:szCs w:val="22"/>
        </w:rPr>
        <w:t xml:space="preserve">130 </w:t>
      </w:r>
      <w:r w:rsidR="00226DDC">
        <w:rPr>
          <w:b w:val="0"/>
          <w:szCs w:val="22"/>
        </w:rPr>
        <w:t>Lonsdale</w:t>
      </w:r>
      <w:r>
        <w:rPr>
          <w:b w:val="0"/>
          <w:szCs w:val="22"/>
        </w:rPr>
        <w:t xml:space="preserve"> Street </w:t>
      </w:r>
    </w:p>
    <w:p w:rsidR="0056189B" w:rsidRDefault="0056189B" w:rsidP="002058FB">
      <w:pPr>
        <w:pStyle w:val="FH3"/>
        <w:ind w:left="1440"/>
        <w:rPr>
          <w:b w:val="0"/>
          <w:szCs w:val="22"/>
        </w:rPr>
      </w:pPr>
      <w:r>
        <w:rPr>
          <w:b w:val="0"/>
          <w:szCs w:val="22"/>
        </w:rPr>
        <w:t>Melbourne 3000</w:t>
      </w:r>
      <w:r w:rsidR="00226DDC">
        <w:rPr>
          <w:b w:val="0"/>
          <w:szCs w:val="22"/>
        </w:rPr>
        <w:tab/>
        <w:t>Ph: 03 9116 1933</w:t>
      </w:r>
      <w:bookmarkStart w:id="0" w:name="_GoBack"/>
      <w:bookmarkEnd w:id="0"/>
    </w:p>
    <w:p w:rsidR="00D95679" w:rsidRDefault="00226DDC" w:rsidP="002058FB">
      <w:pPr>
        <w:pStyle w:val="FH3"/>
        <w:ind w:left="1440"/>
        <w:rPr>
          <w:b w:val="0"/>
          <w:szCs w:val="22"/>
        </w:rPr>
      </w:pPr>
      <w:hyperlink r:id="rId14" w:history="1">
        <w:r w:rsidR="005E5E8D" w:rsidRPr="0099695C">
          <w:rPr>
            <w:rStyle w:val="Hyperlink"/>
            <w:b w:val="0"/>
            <w:szCs w:val="22"/>
          </w:rPr>
          <w:t>payroll@victas.uca.org.au</w:t>
        </w:r>
      </w:hyperlink>
    </w:p>
    <w:p w:rsidR="005E5E8D" w:rsidRDefault="005E5E8D" w:rsidP="005E5E8D">
      <w:pPr>
        <w:pStyle w:val="FH3"/>
        <w:ind w:left="0"/>
        <w:rPr>
          <w:b w:val="0"/>
          <w:szCs w:val="22"/>
        </w:rPr>
      </w:pPr>
    </w:p>
    <w:p w:rsidR="0056189B" w:rsidRDefault="00D95679" w:rsidP="002058FB">
      <w:pPr>
        <w:pStyle w:val="FH3"/>
        <w:spacing w:before="120"/>
        <w:ind w:left="720"/>
        <w:rPr>
          <w:b w:val="0"/>
          <w:szCs w:val="22"/>
        </w:rPr>
      </w:pPr>
      <w:r>
        <w:rPr>
          <w:b w:val="0"/>
          <w:szCs w:val="22"/>
        </w:rPr>
        <w:t xml:space="preserve">Payroll </w:t>
      </w:r>
      <w:r w:rsidR="002058FB">
        <w:rPr>
          <w:b w:val="0"/>
          <w:szCs w:val="22"/>
        </w:rPr>
        <w:t>Services arrange</w:t>
      </w:r>
      <w:r w:rsidR="00BB6F4E">
        <w:rPr>
          <w:b w:val="0"/>
          <w:szCs w:val="22"/>
        </w:rPr>
        <w:t>s</w:t>
      </w:r>
      <w:r w:rsidR="002058FB">
        <w:rPr>
          <w:b w:val="0"/>
          <w:szCs w:val="22"/>
        </w:rPr>
        <w:t xml:space="preserve"> payment of Long Service Leave in accordance with dates which are provided on page one of this form.</w:t>
      </w:r>
    </w:p>
    <w:p w:rsidR="00BB6F4E" w:rsidRDefault="00BB6F4E" w:rsidP="00BB6F4E">
      <w:pPr>
        <w:pStyle w:val="FH3"/>
        <w:ind w:left="0"/>
        <w:rPr>
          <w:sz w:val="22"/>
          <w:szCs w:val="22"/>
        </w:rPr>
      </w:pPr>
    </w:p>
    <w:p w:rsidR="00BB6F4E" w:rsidRDefault="00BB6F4E" w:rsidP="00BB6F4E">
      <w:pPr>
        <w:pStyle w:val="FH3"/>
        <w:spacing w:after="120"/>
        <w:ind w:left="0"/>
        <w:rPr>
          <w:sz w:val="22"/>
          <w:szCs w:val="22"/>
        </w:rPr>
      </w:pPr>
      <w:r>
        <w:rPr>
          <w:sz w:val="22"/>
          <w:szCs w:val="22"/>
        </w:rPr>
        <w:t>5</w:t>
      </w:r>
      <w:r>
        <w:rPr>
          <w:sz w:val="22"/>
          <w:szCs w:val="22"/>
        </w:rPr>
        <w:tab/>
        <w:t>Accrual of Long Service Leave entitlements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0"/>
        <w:gridCol w:w="1752"/>
      </w:tblGrid>
      <w:tr w:rsidR="001D1D35" w:rsidRPr="00954EEE" w:rsidTr="00501183">
        <w:trPr>
          <w:trHeight w:val="543"/>
        </w:trPr>
        <w:tc>
          <w:tcPr>
            <w:tcW w:w="1750" w:type="dxa"/>
            <w:shd w:val="clear" w:color="auto" w:fill="auto"/>
            <w:vAlign w:val="center"/>
          </w:tcPr>
          <w:p w:rsidR="001D1D35" w:rsidRPr="00954EEE" w:rsidRDefault="001D1D35" w:rsidP="00501183">
            <w:pPr>
              <w:pStyle w:val="FH3"/>
              <w:spacing w:before="120"/>
              <w:ind w:left="0"/>
              <w:jc w:val="center"/>
              <w:rPr>
                <w:sz w:val="18"/>
                <w:szCs w:val="18"/>
              </w:rPr>
            </w:pPr>
            <w:r w:rsidRPr="00954EEE">
              <w:rPr>
                <w:sz w:val="18"/>
                <w:szCs w:val="18"/>
              </w:rPr>
              <w:t>Service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1D1D35" w:rsidRPr="00954EEE" w:rsidRDefault="001D1D35" w:rsidP="00501183">
            <w:pPr>
              <w:pStyle w:val="FH3"/>
              <w:spacing w:before="120"/>
              <w:ind w:left="0"/>
              <w:jc w:val="center"/>
              <w:rPr>
                <w:sz w:val="18"/>
                <w:szCs w:val="18"/>
              </w:rPr>
            </w:pPr>
            <w:r w:rsidRPr="00954EEE">
              <w:rPr>
                <w:sz w:val="18"/>
                <w:szCs w:val="18"/>
              </w:rPr>
              <w:t>Accrued Long Service Leave</w:t>
            </w:r>
          </w:p>
        </w:tc>
      </w:tr>
      <w:tr w:rsidR="00BD4D98" w:rsidRPr="00954EEE" w:rsidTr="00501183">
        <w:trPr>
          <w:trHeight w:val="329"/>
        </w:trPr>
        <w:tc>
          <w:tcPr>
            <w:tcW w:w="1750" w:type="dxa"/>
            <w:shd w:val="clear" w:color="auto" w:fill="auto"/>
            <w:vAlign w:val="center"/>
          </w:tcPr>
          <w:p w:rsidR="00BD4D98" w:rsidRPr="00954EEE" w:rsidRDefault="00BD4D98" w:rsidP="00501183">
            <w:pPr>
              <w:pStyle w:val="FH3"/>
              <w:spacing w:before="120"/>
              <w:ind w:left="0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7 years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BD4D98" w:rsidRPr="00954EEE" w:rsidRDefault="00513652" w:rsidP="00501183">
            <w:pPr>
              <w:pStyle w:val="FH3"/>
              <w:spacing w:before="120"/>
              <w:ind w:left="0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6.</w:t>
            </w:r>
            <w:r w:rsidR="00BD4D98">
              <w:rPr>
                <w:b w:val="0"/>
                <w:sz w:val="18"/>
                <w:szCs w:val="18"/>
              </w:rPr>
              <w:t>06 weeks</w:t>
            </w:r>
          </w:p>
        </w:tc>
      </w:tr>
      <w:tr w:rsidR="001D1D35" w:rsidRPr="00954EEE" w:rsidTr="00501183">
        <w:trPr>
          <w:trHeight w:val="329"/>
        </w:trPr>
        <w:tc>
          <w:tcPr>
            <w:tcW w:w="1750" w:type="dxa"/>
            <w:shd w:val="clear" w:color="auto" w:fill="auto"/>
            <w:vAlign w:val="center"/>
          </w:tcPr>
          <w:p w:rsidR="001D1D35" w:rsidRPr="00954EEE" w:rsidRDefault="001D1D35" w:rsidP="00501183">
            <w:pPr>
              <w:pStyle w:val="FH3"/>
              <w:spacing w:before="120"/>
              <w:ind w:left="0"/>
              <w:jc w:val="center"/>
              <w:rPr>
                <w:b w:val="0"/>
                <w:sz w:val="18"/>
                <w:szCs w:val="18"/>
              </w:rPr>
            </w:pPr>
            <w:r w:rsidRPr="00954EEE">
              <w:rPr>
                <w:b w:val="0"/>
                <w:sz w:val="18"/>
                <w:szCs w:val="18"/>
              </w:rPr>
              <w:t>10 years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1D1D35" w:rsidRPr="00954EEE" w:rsidRDefault="001D1D35" w:rsidP="00501183">
            <w:pPr>
              <w:pStyle w:val="FH3"/>
              <w:spacing w:before="120"/>
              <w:ind w:left="0"/>
              <w:jc w:val="center"/>
              <w:rPr>
                <w:b w:val="0"/>
                <w:sz w:val="18"/>
                <w:szCs w:val="18"/>
              </w:rPr>
            </w:pPr>
            <w:r w:rsidRPr="00954EEE">
              <w:rPr>
                <w:b w:val="0"/>
                <w:sz w:val="18"/>
                <w:szCs w:val="18"/>
              </w:rPr>
              <w:t>8.66 weeks</w:t>
            </w:r>
          </w:p>
        </w:tc>
      </w:tr>
      <w:tr w:rsidR="001D1D35" w:rsidRPr="00954EEE" w:rsidTr="00501183">
        <w:trPr>
          <w:trHeight w:val="329"/>
        </w:trPr>
        <w:tc>
          <w:tcPr>
            <w:tcW w:w="1750" w:type="dxa"/>
            <w:shd w:val="clear" w:color="auto" w:fill="auto"/>
            <w:vAlign w:val="center"/>
          </w:tcPr>
          <w:p w:rsidR="001D1D35" w:rsidRPr="00954EEE" w:rsidRDefault="001D1D35" w:rsidP="00501183">
            <w:pPr>
              <w:pStyle w:val="FH3"/>
              <w:spacing w:before="120"/>
              <w:ind w:left="0"/>
              <w:jc w:val="center"/>
              <w:rPr>
                <w:b w:val="0"/>
                <w:sz w:val="18"/>
                <w:szCs w:val="18"/>
              </w:rPr>
            </w:pPr>
            <w:r w:rsidRPr="00954EEE">
              <w:rPr>
                <w:b w:val="0"/>
                <w:sz w:val="18"/>
                <w:szCs w:val="18"/>
              </w:rPr>
              <w:t>11 years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1D1D35" w:rsidRPr="00954EEE" w:rsidRDefault="001D1D35" w:rsidP="00501183">
            <w:pPr>
              <w:pStyle w:val="FH3"/>
              <w:spacing w:before="120"/>
              <w:ind w:left="0"/>
              <w:jc w:val="center"/>
              <w:rPr>
                <w:b w:val="0"/>
                <w:sz w:val="18"/>
                <w:szCs w:val="18"/>
              </w:rPr>
            </w:pPr>
            <w:r w:rsidRPr="00954EEE">
              <w:rPr>
                <w:b w:val="0"/>
                <w:sz w:val="18"/>
                <w:szCs w:val="18"/>
              </w:rPr>
              <w:t>9.53 weeks</w:t>
            </w:r>
          </w:p>
        </w:tc>
      </w:tr>
      <w:tr w:rsidR="001D1D35" w:rsidRPr="00954EEE" w:rsidTr="00501183">
        <w:trPr>
          <w:trHeight w:val="329"/>
        </w:trPr>
        <w:tc>
          <w:tcPr>
            <w:tcW w:w="1750" w:type="dxa"/>
            <w:shd w:val="clear" w:color="auto" w:fill="auto"/>
            <w:vAlign w:val="center"/>
          </w:tcPr>
          <w:p w:rsidR="001D1D35" w:rsidRPr="00954EEE" w:rsidRDefault="001D1D35" w:rsidP="00501183">
            <w:pPr>
              <w:pStyle w:val="FH3"/>
              <w:spacing w:before="120"/>
              <w:ind w:left="0"/>
              <w:jc w:val="center"/>
              <w:rPr>
                <w:b w:val="0"/>
                <w:sz w:val="18"/>
                <w:szCs w:val="18"/>
              </w:rPr>
            </w:pPr>
            <w:r w:rsidRPr="00954EEE">
              <w:rPr>
                <w:b w:val="0"/>
                <w:sz w:val="18"/>
                <w:szCs w:val="18"/>
              </w:rPr>
              <w:t>12 years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1D1D35" w:rsidRPr="00954EEE" w:rsidRDefault="001D1D35" w:rsidP="00501183">
            <w:pPr>
              <w:pStyle w:val="FH3"/>
              <w:spacing w:before="120"/>
              <w:ind w:left="0"/>
              <w:jc w:val="center"/>
              <w:rPr>
                <w:b w:val="0"/>
                <w:sz w:val="18"/>
                <w:szCs w:val="18"/>
              </w:rPr>
            </w:pPr>
            <w:r w:rsidRPr="00954EEE">
              <w:rPr>
                <w:b w:val="0"/>
                <w:sz w:val="18"/>
                <w:szCs w:val="18"/>
              </w:rPr>
              <w:t>10.4 weeks</w:t>
            </w:r>
          </w:p>
        </w:tc>
      </w:tr>
      <w:tr w:rsidR="001D1D35" w:rsidRPr="00954EEE" w:rsidTr="00501183">
        <w:trPr>
          <w:trHeight w:val="329"/>
        </w:trPr>
        <w:tc>
          <w:tcPr>
            <w:tcW w:w="1750" w:type="dxa"/>
            <w:shd w:val="clear" w:color="auto" w:fill="auto"/>
            <w:vAlign w:val="center"/>
          </w:tcPr>
          <w:p w:rsidR="001D1D35" w:rsidRPr="00954EEE" w:rsidRDefault="001D1D35" w:rsidP="00501183">
            <w:pPr>
              <w:pStyle w:val="FH3"/>
              <w:spacing w:before="120"/>
              <w:ind w:left="0"/>
              <w:jc w:val="center"/>
              <w:rPr>
                <w:b w:val="0"/>
                <w:sz w:val="18"/>
                <w:szCs w:val="18"/>
              </w:rPr>
            </w:pPr>
            <w:r w:rsidRPr="00954EEE">
              <w:rPr>
                <w:b w:val="0"/>
                <w:sz w:val="18"/>
                <w:szCs w:val="18"/>
              </w:rPr>
              <w:t>13 years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1D1D35" w:rsidRPr="00954EEE" w:rsidRDefault="001D1D35" w:rsidP="00501183">
            <w:pPr>
              <w:pStyle w:val="FH3"/>
              <w:spacing w:before="120"/>
              <w:ind w:left="0"/>
              <w:jc w:val="center"/>
              <w:rPr>
                <w:b w:val="0"/>
                <w:sz w:val="18"/>
                <w:szCs w:val="18"/>
              </w:rPr>
            </w:pPr>
            <w:r w:rsidRPr="00954EEE">
              <w:rPr>
                <w:b w:val="0"/>
                <w:sz w:val="18"/>
                <w:szCs w:val="18"/>
              </w:rPr>
              <w:t>11.27 weeks</w:t>
            </w:r>
          </w:p>
        </w:tc>
      </w:tr>
      <w:tr w:rsidR="001D1D35" w:rsidRPr="00954EEE" w:rsidTr="00501183">
        <w:trPr>
          <w:trHeight w:val="316"/>
        </w:trPr>
        <w:tc>
          <w:tcPr>
            <w:tcW w:w="1750" w:type="dxa"/>
            <w:shd w:val="clear" w:color="auto" w:fill="auto"/>
            <w:vAlign w:val="center"/>
          </w:tcPr>
          <w:p w:rsidR="001D1D35" w:rsidRPr="00954EEE" w:rsidRDefault="001D1D35" w:rsidP="00501183">
            <w:pPr>
              <w:pStyle w:val="FH3"/>
              <w:spacing w:before="120"/>
              <w:ind w:left="0"/>
              <w:jc w:val="center"/>
              <w:rPr>
                <w:b w:val="0"/>
                <w:sz w:val="18"/>
                <w:szCs w:val="18"/>
              </w:rPr>
            </w:pPr>
            <w:r w:rsidRPr="00954EEE">
              <w:rPr>
                <w:b w:val="0"/>
                <w:sz w:val="18"/>
                <w:szCs w:val="18"/>
              </w:rPr>
              <w:t>14 years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1D1D35" w:rsidRPr="00954EEE" w:rsidRDefault="001D1D35" w:rsidP="00501183">
            <w:pPr>
              <w:pStyle w:val="FH3"/>
              <w:spacing w:before="120"/>
              <w:ind w:left="0"/>
              <w:jc w:val="center"/>
              <w:rPr>
                <w:b w:val="0"/>
                <w:sz w:val="18"/>
                <w:szCs w:val="18"/>
              </w:rPr>
            </w:pPr>
            <w:r w:rsidRPr="00954EEE">
              <w:rPr>
                <w:b w:val="0"/>
                <w:sz w:val="18"/>
                <w:szCs w:val="18"/>
              </w:rPr>
              <w:t>12.13 weeks</w:t>
            </w:r>
          </w:p>
        </w:tc>
      </w:tr>
      <w:tr w:rsidR="001D1D35" w:rsidRPr="00954EEE" w:rsidTr="00501183">
        <w:trPr>
          <w:trHeight w:val="341"/>
        </w:trPr>
        <w:tc>
          <w:tcPr>
            <w:tcW w:w="1750" w:type="dxa"/>
            <w:shd w:val="clear" w:color="auto" w:fill="auto"/>
            <w:vAlign w:val="center"/>
          </w:tcPr>
          <w:p w:rsidR="001D1D35" w:rsidRPr="00954EEE" w:rsidRDefault="001D1D35" w:rsidP="00501183">
            <w:pPr>
              <w:pStyle w:val="FH3"/>
              <w:spacing w:before="120"/>
              <w:ind w:left="0"/>
              <w:jc w:val="center"/>
              <w:rPr>
                <w:b w:val="0"/>
                <w:sz w:val="18"/>
                <w:szCs w:val="18"/>
              </w:rPr>
            </w:pPr>
            <w:r w:rsidRPr="00954EEE">
              <w:rPr>
                <w:b w:val="0"/>
                <w:sz w:val="18"/>
                <w:szCs w:val="18"/>
              </w:rPr>
              <w:t>15 years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1D1D35" w:rsidRPr="00954EEE" w:rsidRDefault="001D1D35" w:rsidP="00501183">
            <w:pPr>
              <w:pStyle w:val="FH3"/>
              <w:spacing w:before="120"/>
              <w:ind w:left="0"/>
              <w:jc w:val="center"/>
              <w:rPr>
                <w:b w:val="0"/>
                <w:sz w:val="18"/>
                <w:szCs w:val="18"/>
              </w:rPr>
            </w:pPr>
            <w:r w:rsidRPr="00954EEE">
              <w:rPr>
                <w:b w:val="0"/>
                <w:sz w:val="18"/>
                <w:szCs w:val="18"/>
              </w:rPr>
              <w:t>13.00 weeks</w:t>
            </w:r>
          </w:p>
        </w:tc>
      </w:tr>
    </w:tbl>
    <w:p w:rsidR="00114AEF" w:rsidRPr="001D1D35" w:rsidRDefault="005E5E8D" w:rsidP="001D1D35">
      <w:pPr>
        <w:pStyle w:val="FH3"/>
        <w:spacing w:before="120"/>
        <w:ind w:left="720"/>
        <w:rPr>
          <w:b w:val="0"/>
          <w:szCs w:val="22"/>
        </w:rPr>
      </w:pPr>
      <w:r w:rsidRPr="005E5E8D">
        <w:rPr>
          <w:b w:val="0"/>
        </w:rPr>
        <w:t xml:space="preserve">Long Service Leave accrues 1 week per year after 15 years of service </w:t>
      </w:r>
    </w:p>
    <w:sectPr w:rsidR="00114AEF" w:rsidRPr="001D1D35" w:rsidSect="0092156B">
      <w:footerReference w:type="default" r:id="rId15"/>
      <w:footerReference w:type="first" r:id="rId16"/>
      <w:pgSz w:w="11906" w:h="16838" w:code="9"/>
      <w:pgMar w:top="641" w:right="1247" w:bottom="37" w:left="1418" w:header="476" w:footer="488" w:gutter="0"/>
      <w:paperSrc w:first="15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824" w:rsidRDefault="002C5824" w:rsidP="00A05BEE">
      <w:r>
        <w:separator/>
      </w:r>
    </w:p>
    <w:p w:rsidR="002C5824" w:rsidRDefault="002C5824"/>
  </w:endnote>
  <w:endnote w:type="continuationSeparator" w:id="0">
    <w:p w:rsidR="002C5824" w:rsidRDefault="002C5824" w:rsidP="00A05BEE">
      <w:r>
        <w:continuationSeparator/>
      </w:r>
    </w:p>
    <w:p w:rsidR="002C5824" w:rsidRDefault="002C58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7E0" w:rsidRPr="0065764A" w:rsidRDefault="007567E0" w:rsidP="0065764A">
    <w:pPr>
      <w:pStyle w:val="Footer"/>
      <w:jc w:val="center"/>
      <w:rPr>
        <w:rFonts w:ascii="Arial Narrow" w:hAnsi="Arial Narrow"/>
        <w:b/>
        <w:noProof/>
        <w:sz w:val="16"/>
        <w:szCs w:val="16"/>
      </w:rPr>
    </w:pPr>
    <w:r w:rsidRPr="0065764A">
      <w:rPr>
        <w:rFonts w:ascii="Arial Narrow" w:hAnsi="Arial Narrow"/>
        <w:b/>
        <w:noProof/>
        <w:sz w:val="16"/>
        <w:szCs w:val="16"/>
      </w:rPr>
      <w:t xml:space="preserve">Page </w:t>
    </w:r>
    <w:r w:rsidRPr="0065764A">
      <w:rPr>
        <w:rFonts w:ascii="Arial Narrow" w:hAnsi="Arial Narrow"/>
        <w:b/>
        <w:noProof/>
        <w:sz w:val="16"/>
        <w:szCs w:val="16"/>
      </w:rPr>
      <w:fldChar w:fldCharType="begin"/>
    </w:r>
    <w:r w:rsidRPr="0065764A">
      <w:rPr>
        <w:rFonts w:ascii="Arial Narrow" w:hAnsi="Arial Narrow"/>
        <w:b/>
        <w:noProof/>
        <w:sz w:val="16"/>
        <w:szCs w:val="16"/>
      </w:rPr>
      <w:instrText xml:space="preserve"> PAGE </w:instrText>
    </w:r>
    <w:r w:rsidRPr="0065764A">
      <w:rPr>
        <w:rFonts w:ascii="Arial Narrow" w:hAnsi="Arial Narrow"/>
        <w:b/>
        <w:noProof/>
        <w:sz w:val="16"/>
        <w:szCs w:val="16"/>
      </w:rPr>
      <w:fldChar w:fldCharType="separate"/>
    </w:r>
    <w:r w:rsidR="00226DDC">
      <w:rPr>
        <w:rFonts w:ascii="Arial Narrow" w:hAnsi="Arial Narrow"/>
        <w:b/>
        <w:noProof/>
        <w:sz w:val="16"/>
        <w:szCs w:val="16"/>
      </w:rPr>
      <w:t>1</w:t>
    </w:r>
    <w:r w:rsidRPr="0065764A">
      <w:rPr>
        <w:rFonts w:ascii="Arial Narrow" w:hAnsi="Arial Narrow"/>
        <w:b/>
        <w:noProof/>
        <w:sz w:val="16"/>
        <w:szCs w:val="16"/>
      </w:rPr>
      <w:fldChar w:fldCharType="end"/>
    </w:r>
    <w:r w:rsidRPr="0065764A">
      <w:rPr>
        <w:rFonts w:ascii="Arial Narrow" w:hAnsi="Arial Narrow"/>
        <w:b/>
        <w:noProof/>
        <w:sz w:val="16"/>
        <w:szCs w:val="16"/>
      </w:rPr>
      <w:t xml:space="preserve"> of </w:t>
    </w:r>
    <w:r w:rsidRPr="0065764A">
      <w:rPr>
        <w:rFonts w:ascii="Arial Narrow" w:hAnsi="Arial Narrow"/>
        <w:b/>
        <w:noProof/>
        <w:sz w:val="16"/>
        <w:szCs w:val="16"/>
      </w:rPr>
      <w:fldChar w:fldCharType="begin"/>
    </w:r>
    <w:r w:rsidRPr="0065764A">
      <w:rPr>
        <w:rFonts w:ascii="Arial Narrow" w:hAnsi="Arial Narrow"/>
        <w:b/>
        <w:noProof/>
        <w:sz w:val="16"/>
        <w:szCs w:val="16"/>
      </w:rPr>
      <w:instrText xml:space="preserve"> NUMPAGES </w:instrText>
    </w:r>
    <w:r w:rsidRPr="0065764A">
      <w:rPr>
        <w:rFonts w:ascii="Arial Narrow" w:hAnsi="Arial Narrow"/>
        <w:b/>
        <w:noProof/>
        <w:sz w:val="16"/>
        <w:szCs w:val="16"/>
      </w:rPr>
      <w:fldChar w:fldCharType="separate"/>
    </w:r>
    <w:r w:rsidR="00226DDC">
      <w:rPr>
        <w:rFonts w:ascii="Arial Narrow" w:hAnsi="Arial Narrow"/>
        <w:b/>
        <w:noProof/>
        <w:sz w:val="16"/>
        <w:szCs w:val="16"/>
      </w:rPr>
      <w:t>2</w:t>
    </w:r>
    <w:r w:rsidRPr="0065764A">
      <w:rPr>
        <w:rFonts w:ascii="Arial Narrow" w:hAnsi="Arial Narrow"/>
        <w:b/>
        <w:noProof/>
        <w:sz w:val="16"/>
        <w:szCs w:val="16"/>
      </w:rPr>
      <w:fldChar w:fldCharType="end"/>
    </w:r>
  </w:p>
  <w:p w:rsidR="007567E0" w:rsidRDefault="00513652">
    <w:r w:rsidRPr="00513652">
      <w:rPr>
        <w:rFonts w:ascii="Arial Narrow" w:hAnsi="Arial Narrow"/>
        <w:noProof/>
        <w:sz w:val="16"/>
        <w:szCs w:val="16"/>
      </w:rPr>
      <w:t>Terms of Placement Committee</w:t>
    </w:r>
    <w:r w:rsidRPr="00513652">
      <w:rPr>
        <w:rFonts w:ascii="Arial Narrow" w:hAnsi="Arial Narrow"/>
        <w:noProof/>
        <w:sz w:val="16"/>
        <w:szCs w:val="16"/>
      </w:rP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226DDC">
      <w:rPr>
        <w:rFonts w:ascii="Arial Narrow" w:hAnsi="Arial Narrow"/>
        <w:noProof/>
        <w:sz w:val="16"/>
        <w:szCs w:val="16"/>
      </w:rPr>
      <w:t>09 August 2022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7E0" w:rsidRPr="0065764A" w:rsidRDefault="007567E0" w:rsidP="0065764A">
    <w:pPr>
      <w:pStyle w:val="Footer"/>
      <w:jc w:val="center"/>
      <w:rPr>
        <w:rFonts w:ascii="Arial Narrow" w:hAnsi="Arial Narrow"/>
        <w:b/>
        <w:sz w:val="16"/>
        <w:szCs w:val="16"/>
      </w:rPr>
    </w:pPr>
    <w:r w:rsidRPr="0065764A">
      <w:rPr>
        <w:rFonts w:ascii="Arial Narrow" w:hAnsi="Arial Narrow"/>
        <w:b/>
        <w:sz w:val="16"/>
        <w:szCs w:val="16"/>
      </w:rPr>
      <w:t xml:space="preserve">Page </w:t>
    </w:r>
    <w:r w:rsidRPr="0065764A">
      <w:rPr>
        <w:rFonts w:ascii="Arial Narrow" w:hAnsi="Arial Narrow"/>
        <w:b/>
        <w:sz w:val="16"/>
        <w:szCs w:val="16"/>
      </w:rPr>
      <w:fldChar w:fldCharType="begin"/>
    </w:r>
    <w:r w:rsidRPr="0065764A">
      <w:rPr>
        <w:rFonts w:ascii="Arial Narrow" w:hAnsi="Arial Narrow"/>
        <w:b/>
        <w:sz w:val="16"/>
        <w:szCs w:val="16"/>
      </w:rPr>
      <w:instrText xml:space="preserve"> PAGE </w:instrText>
    </w:r>
    <w:r w:rsidRPr="0065764A">
      <w:rPr>
        <w:rFonts w:ascii="Arial Narrow" w:hAnsi="Arial Narrow"/>
        <w:b/>
        <w:sz w:val="16"/>
        <w:szCs w:val="16"/>
      </w:rPr>
      <w:fldChar w:fldCharType="separate"/>
    </w:r>
    <w:r>
      <w:rPr>
        <w:rFonts w:ascii="Arial Narrow" w:hAnsi="Arial Narrow"/>
        <w:b/>
        <w:noProof/>
        <w:sz w:val="16"/>
        <w:szCs w:val="16"/>
      </w:rPr>
      <w:t>1</w:t>
    </w:r>
    <w:r w:rsidRPr="0065764A">
      <w:rPr>
        <w:rFonts w:ascii="Arial Narrow" w:hAnsi="Arial Narrow"/>
        <w:b/>
        <w:sz w:val="16"/>
        <w:szCs w:val="16"/>
      </w:rPr>
      <w:fldChar w:fldCharType="end"/>
    </w:r>
    <w:r w:rsidRPr="0065764A">
      <w:rPr>
        <w:rFonts w:ascii="Arial Narrow" w:hAnsi="Arial Narrow"/>
        <w:b/>
        <w:sz w:val="16"/>
        <w:szCs w:val="16"/>
      </w:rPr>
      <w:t xml:space="preserve"> of </w:t>
    </w:r>
    <w:r w:rsidRPr="0065764A">
      <w:rPr>
        <w:rFonts w:ascii="Arial Narrow" w:hAnsi="Arial Narrow"/>
        <w:b/>
        <w:sz w:val="16"/>
        <w:szCs w:val="16"/>
      </w:rPr>
      <w:fldChar w:fldCharType="begin"/>
    </w:r>
    <w:r w:rsidRPr="0065764A">
      <w:rPr>
        <w:rFonts w:ascii="Arial Narrow" w:hAnsi="Arial Narrow"/>
        <w:b/>
        <w:sz w:val="16"/>
        <w:szCs w:val="16"/>
      </w:rPr>
      <w:instrText xml:space="preserve"> NUMPAGES </w:instrText>
    </w:r>
    <w:r w:rsidRPr="0065764A">
      <w:rPr>
        <w:rFonts w:ascii="Arial Narrow" w:hAnsi="Arial Narrow"/>
        <w:b/>
        <w:sz w:val="16"/>
        <w:szCs w:val="16"/>
      </w:rPr>
      <w:fldChar w:fldCharType="separate"/>
    </w:r>
    <w:r w:rsidR="00491F81">
      <w:rPr>
        <w:rFonts w:ascii="Arial Narrow" w:hAnsi="Arial Narrow"/>
        <w:b/>
        <w:noProof/>
        <w:sz w:val="16"/>
        <w:szCs w:val="16"/>
      </w:rPr>
      <w:t>2</w:t>
    </w:r>
    <w:r w:rsidRPr="0065764A">
      <w:rPr>
        <w:rFonts w:ascii="Arial Narrow" w:hAnsi="Arial Narrow"/>
        <w:b/>
        <w:sz w:val="16"/>
        <w:szCs w:val="16"/>
      </w:rPr>
      <w:fldChar w:fldCharType="end"/>
    </w:r>
  </w:p>
  <w:p w:rsidR="007567E0" w:rsidRDefault="007567E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824" w:rsidRDefault="002C5824" w:rsidP="00A05BEE">
      <w:r>
        <w:separator/>
      </w:r>
    </w:p>
    <w:p w:rsidR="002C5824" w:rsidRDefault="002C5824"/>
  </w:footnote>
  <w:footnote w:type="continuationSeparator" w:id="0">
    <w:p w:rsidR="002C5824" w:rsidRDefault="002C5824" w:rsidP="00A05BEE">
      <w:r>
        <w:continuationSeparator/>
      </w:r>
    </w:p>
    <w:p w:rsidR="002C5824" w:rsidRDefault="002C582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1E86"/>
    <w:multiLevelType w:val="hybridMultilevel"/>
    <w:tmpl w:val="5990835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CF3BD8"/>
    <w:multiLevelType w:val="multilevel"/>
    <w:tmpl w:val="69E85C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6C2CB3"/>
    <w:multiLevelType w:val="hybridMultilevel"/>
    <w:tmpl w:val="31EED7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F40B0B"/>
    <w:multiLevelType w:val="hybridMultilevel"/>
    <w:tmpl w:val="9A203A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075F02"/>
    <w:multiLevelType w:val="hybridMultilevel"/>
    <w:tmpl w:val="93606A26"/>
    <w:lvl w:ilvl="0" w:tplc="E0F2425E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>
    <w:nsid w:val="1E281DD8"/>
    <w:multiLevelType w:val="hybridMultilevel"/>
    <w:tmpl w:val="33CEE0F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0B7953"/>
    <w:multiLevelType w:val="hybridMultilevel"/>
    <w:tmpl w:val="69E85C9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4B4ED9"/>
    <w:multiLevelType w:val="hybridMultilevel"/>
    <w:tmpl w:val="26D66B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C92DE4"/>
    <w:multiLevelType w:val="hybridMultilevel"/>
    <w:tmpl w:val="920E96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FC043F8"/>
    <w:multiLevelType w:val="hybridMultilevel"/>
    <w:tmpl w:val="9B0831B8"/>
    <w:lvl w:ilvl="0" w:tplc="264ECA40">
      <w:numFmt w:val="bullet"/>
      <w:lvlText w:val="-"/>
      <w:lvlJc w:val="left"/>
      <w:pPr>
        <w:tabs>
          <w:tab w:val="num" w:pos="1128"/>
        </w:tabs>
        <w:ind w:left="1128" w:hanging="768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72162E0"/>
    <w:multiLevelType w:val="hybridMultilevel"/>
    <w:tmpl w:val="0F70B3A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9782556"/>
    <w:multiLevelType w:val="hybridMultilevel"/>
    <w:tmpl w:val="358469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E0364BD"/>
    <w:multiLevelType w:val="hybridMultilevel"/>
    <w:tmpl w:val="E7C4E99C"/>
    <w:lvl w:ilvl="0" w:tplc="1FB22F4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10A292BA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74429224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BAC380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8968CDE2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1AA36CA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4068679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503C7478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81E6EDD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3">
    <w:nsid w:val="63E50A3B"/>
    <w:multiLevelType w:val="hybridMultilevel"/>
    <w:tmpl w:val="3B802C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73A96349"/>
    <w:multiLevelType w:val="hybridMultilevel"/>
    <w:tmpl w:val="56A0891A"/>
    <w:lvl w:ilvl="0" w:tplc="752693CC">
      <w:start w:val="1"/>
      <w:numFmt w:val="bullet"/>
      <w:pStyle w:val="BulletPoint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83E3836"/>
    <w:multiLevelType w:val="hybridMultilevel"/>
    <w:tmpl w:val="7262A410"/>
    <w:lvl w:ilvl="0" w:tplc="0B10E8BE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15"/>
  </w:num>
  <w:num w:numId="9">
    <w:abstractNumId w:val="2"/>
  </w:num>
  <w:num w:numId="10">
    <w:abstractNumId w:val="14"/>
  </w:num>
  <w:num w:numId="11">
    <w:abstractNumId w:val="13"/>
  </w:num>
  <w:num w:numId="12">
    <w:abstractNumId w:val="10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6145">
      <o:colormru v:ext="edit" colors="#d7d7d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757"/>
    <w:rsid w:val="00001416"/>
    <w:rsid w:val="00006FDD"/>
    <w:rsid w:val="00010375"/>
    <w:rsid w:val="00015EFB"/>
    <w:rsid w:val="00022EB1"/>
    <w:rsid w:val="000317A7"/>
    <w:rsid w:val="00033EE3"/>
    <w:rsid w:val="000466C7"/>
    <w:rsid w:val="000521E2"/>
    <w:rsid w:val="000534F3"/>
    <w:rsid w:val="0006167D"/>
    <w:rsid w:val="00062A75"/>
    <w:rsid w:val="00075845"/>
    <w:rsid w:val="0008367B"/>
    <w:rsid w:val="00085F0C"/>
    <w:rsid w:val="000965E0"/>
    <w:rsid w:val="000A5B27"/>
    <w:rsid w:val="000B5F14"/>
    <w:rsid w:val="000B7231"/>
    <w:rsid w:val="000D4E08"/>
    <w:rsid w:val="000D71A9"/>
    <w:rsid w:val="000E316E"/>
    <w:rsid w:val="000F3750"/>
    <w:rsid w:val="001004BE"/>
    <w:rsid w:val="001015D7"/>
    <w:rsid w:val="00107DA4"/>
    <w:rsid w:val="00114AEF"/>
    <w:rsid w:val="001214CF"/>
    <w:rsid w:val="00141209"/>
    <w:rsid w:val="001428DA"/>
    <w:rsid w:val="00143E03"/>
    <w:rsid w:val="00146A61"/>
    <w:rsid w:val="00154FB1"/>
    <w:rsid w:val="00156401"/>
    <w:rsid w:val="00156AE6"/>
    <w:rsid w:val="0016027C"/>
    <w:rsid w:val="00162933"/>
    <w:rsid w:val="0016343E"/>
    <w:rsid w:val="001643AA"/>
    <w:rsid w:val="00175B10"/>
    <w:rsid w:val="001806C9"/>
    <w:rsid w:val="00182784"/>
    <w:rsid w:val="00185823"/>
    <w:rsid w:val="001874E3"/>
    <w:rsid w:val="00196810"/>
    <w:rsid w:val="001A15F4"/>
    <w:rsid w:val="001A3819"/>
    <w:rsid w:val="001A6E37"/>
    <w:rsid w:val="001C59EE"/>
    <w:rsid w:val="001D1D35"/>
    <w:rsid w:val="001D3284"/>
    <w:rsid w:val="001E6292"/>
    <w:rsid w:val="001F295B"/>
    <w:rsid w:val="001F3A38"/>
    <w:rsid w:val="0020166E"/>
    <w:rsid w:val="002058FB"/>
    <w:rsid w:val="00206B6F"/>
    <w:rsid w:val="00216875"/>
    <w:rsid w:val="00217983"/>
    <w:rsid w:val="00221936"/>
    <w:rsid w:val="00225B6E"/>
    <w:rsid w:val="00226DDC"/>
    <w:rsid w:val="00242BE7"/>
    <w:rsid w:val="002462DA"/>
    <w:rsid w:val="00246905"/>
    <w:rsid w:val="00253706"/>
    <w:rsid w:val="00261BEF"/>
    <w:rsid w:val="00264D4C"/>
    <w:rsid w:val="00266F3C"/>
    <w:rsid w:val="00267D02"/>
    <w:rsid w:val="002713A1"/>
    <w:rsid w:val="002807D8"/>
    <w:rsid w:val="00282425"/>
    <w:rsid w:val="00291116"/>
    <w:rsid w:val="00293B48"/>
    <w:rsid w:val="002A2F00"/>
    <w:rsid w:val="002A5B51"/>
    <w:rsid w:val="002A75ED"/>
    <w:rsid w:val="002B09D7"/>
    <w:rsid w:val="002B58DF"/>
    <w:rsid w:val="002B77A4"/>
    <w:rsid w:val="002C3A63"/>
    <w:rsid w:val="002C5824"/>
    <w:rsid w:val="002D2DB3"/>
    <w:rsid w:val="002E370E"/>
    <w:rsid w:val="002E5830"/>
    <w:rsid w:val="002F6100"/>
    <w:rsid w:val="002F66F0"/>
    <w:rsid w:val="002F7022"/>
    <w:rsid w:val="00304D37"/>
    <w:rsid w:val="00306D49"/>
    <w:rsid w:val="00313894"/>
    <w:rsid w:val="00327C7B"/>
    <w:rsid w:val="003305F3"/>
    <w:rsid w:val="00334925"/>
    <w:rsid w:val="003405D6"/>
    <w:rsid w:val="003430AD"/>
    <w:rsid w:val="00352DC6"/>
    <w:rsid w:val="00355DD0"/>
    <w:rsid w:val="00357032"/>
    <w:rsid w:val="00366FF6"/>
    <w:rsid w:val="003934C4"/>
    <w:rsid w:val="00396297"/>
    <w:rsid w:val="003A24B6"/>
    <w:rsid w:val="003A33BC"/>
    <w:rsid w:val="003B1E90"/>
    <w:rsid w:val="003B3E57"/>
    <w:rsid w:val="003B6517"/>
    <w:rsid w:val="003C181D"/>
    <w:rsid w:val="003C2AF6"/>
    <w:rsid w:val="003C4871"/>
    <w:rsid w:val="003C4B6C"/>
    <w:rsid w:val="003D31E4"/>
    <w:rsid w:val="003D3FF2"/>
    <w:rsid w:val="003E2F96"/>
    <w:rsid w:val="003E4678"/>
    <w:rsid w:val="003E4967"/>
    <w:rsid w:val="003F42DA"/>
    <w:rsid w:val="00402FA5"/>
    <w:rsid w:val="00403E5D"/>
    <w:rsid w:val="0040442F"/>
    <w:rsid w:val="004070B4"/>
    <w:rsid w:val="0042191F"/>
    <w:rsid w:val="00434986"/>
    <w:rsid w:val="0043743F"/>
    <w:rsid w:val="00440AB7"/>
    <w:rsid w:val="004417E9"/>
    <w:rsid w:val="0044264E"/>
    <w:rsid w:val="0044509D"/>
    <w:rsid w:val="00446EA6"/>
    <w:rsid w:val="00466B2E"/>
    <w:rsid w:val="00470143"/>
    <w:rsid w:val="004737E4"/>
    <w:rsid w:val="00485C9F"/>
    <w:rsid w:val="00490638"/>
    <w:rsid w:val="00491F81"/>
    <w:rsid w:val="00493306"/>
    <w:rsid w:val="00494604"/>
    <w:rsid w:val="00494E60"/>
    <w:rsid w:val="004A00EC"/>
    <w:rsid w:val="004C2142"/>
    <w:rsid w:val="004C3330"/>
    <w:rsid w:val="004E2758"/>
    <w:rsid w:val="004E2C55"/>
    <w:rsid w:val="004E53F6"/>
    <w:rsid w:val="004F3ED2"/>
    <w:rsid w:val="004F487E"/>
    <w:rsid w:val="00506836"/>
    <w:rsid w:val="00507357"/>
    <w:rsid w:val="00512A62"/>
    <w:rsid w:val="00513652"/>
    <w:rsid w:val="0051658B"/>
    <w:rsid w:val="005176CC"/>
    <w:rsid w:val="00532487"/>
    <w:rsid w:val="005356F3"/>
    <w:rsid w:val="00536828"/>
    <w:rsid w:val="0054122C"/>
    <w:rsid w:val="0054274C"/>
    <w:rsid w:val="00543C3F"/>
    <w:rsid w:val="00544E7F"/>
    <w:rsid w:val="00556E64"/>
    <w:rsid w:val="00557940"/>
    <w:rsid w:val="0056189B"/>
    <w:rsid w:val="005756DD"/>
    <w:rsid w:val="00580CE0"/>
    <w:rsid w:val="00581390"/>
    <w:rsid w:val="005849D3"/>
    <w:rsid w:val="005867F4"/>
    <w:rsid w:val="00590B46"/>
    <w:rsid w:val="00590F78"/>
    <w:rsid w:val="00595AC5"/>
    <w:rsid w:val="005B0E86"/>
    <w:rsid w:val="005C3DDB"/>
    <w:rsid w:val="005E3B02"/>
    <w:rsid w:val="005E440A"/>
    <w:rsid w:val="005E5E8D"/>
    <w:rsid w:val="0060076A"/>
    <w:rsid w:val="00600E49"/>
    <w:rsid w:val="00605914"/>
    <w:rsid w:val="00610CD2"/>
    <w:rsid w:val="00615055"/>
    <w:rsid w:val="006168A8"/>
    <w:rsid w:val="00631DDA"/>
    <w:rsid w:val="00641545"/>
    <w:rsid w:val="00641D9F"/>
    <w:rsid w:val="00645447"/>
    <w:rsid w:val="006464BB"/>
    <w:rsid w:val="00646544"/>
    <w:rsid w:val="00646E12"/>
    <w:rsid w:val="006505C9"/>
    <w:rsid w:val="00651D6A"/>
    <w:rsid w:val="0065764A"/>
    <w:rsid w:val="00664CFC"/>
    <w:rsid w:val="00677F98"/>
    <w:rsid w:val="00684B38"/>
    <w:rsid w:val="00684FF5"/>
    <w:rsid w:val="0069383B"/>
    <w:rsid w:val="006A1BF0"/>
    <w:rsid w:val="006A3D6B"/>
    <w:rsid w:val="006A6F6B"/>
    <w:rsid w:val="006B6532"/>
    <w:rsid w:val="006C3F1F"/>
    <w:rsid w:val="006C49E3"/>
    <w:rsid w:val="006D386E"/>
    <w:rsid w:val="006D4DA1"/>
    <w:rsid w:val="006D6F55"/>
    <w:rsid w:val="006E133F"/>
    <w:rsid w:val="006E54A7"/>
    <w:rsid w:val="006E6200"/>
    <w:rsid w:val="006F5C8E"/>
    <w:rsid w:val="006F675E"/>
    <w:rsid w:val="00722F1A"/>
    <w:rsid w:val="00737C38"/>
    <w:rsid w:val="007475F7"/>
    <w:rsid w:val="007567E0"/>
    <w:rsid w:val="00757C20"/>
    <w:rsid w:val="007729B1"/>
    <w:rsid w:val="00773DFC"/>
    <w:rsid w:val="00783673"/>
    <w:rsid w:val="00786236"/>
    <w:rsid w:val="00786687"/>
    <w:rsid w:val="0079071D"/>
    <w:rsid w:val="007940D4"/>
    <w:rsid w:val="007942A2"/>
    <w:rsid w:val="007A615A"/>
    <w:rsid w:val="007A7957"/>
    <w:rsid w:val="007C4B51"/>
    <w:rsid w:val="007D5C3A"/>
    <w:rsid w:val="007E7FAB"/>
    <w:rsid w:val="007F0691"/>
    <w:rsid w:val="007F46BB"/>
    <w:rsid w:val="007F6C32"/>
    <w:rsid w:val="007F7138"/>
    <w:rsid w:val="007F7FBA"/>
    <w:rsid w:val="00800A5A"/>
    <w:rsid w:val="00806612"/>
    <w:rsid w:val="0080678F"/>
    <w:rsid w:val="008169BB"/>
    <w:rsid w:val="00823EC6"/>
    <w:rsid w:val="00834533"/>
    <w:rsid w:val="0083475E"/>
    <w:rsid w:val="0084241C"/>
    <w:rsid w:val="00860DD7"/>
    <w:rsid w:val="00873FB7"/>
    <w:rsid w:val="0087590C"/>
    <w:rsid w:val="008C40C1"/>
    <w:rsid w:val="008C57E5"/>
    <w:rsid w:val="008D6D6A"/>
    <w:rsid w:val="008E028F"/>
    <w:rsid w:val="008E2A66"/>
    <w:rsid w:val="008E511A"/>
    <w:rsid w:val="008F02CD"/>
    <w:rsid w:val="008F1EFD"/>
    <w:rsid w:val="008F2D77"/>
    <w:rsid w:val="008F2E2C"/>
    <w:rsid w:val="00900CE1"/>
    <w:rsid w:val="0092156B"/>
    <w:rsid w:val="00921FF5"/>
    <w:rsid w:val="00941B44"/>
    <w:rsid w:val="00954EEE"/>
    <w:rsid w:val="00957826"/>
    <w:rsid w:val="0096469F"/>
    <w:rsid w:val="00967D34"/>
    <w:rsid w:val="00973C40"/>
    <w:rsid w:val="00977BD3"/>
    <w:rsid w:val="0098349B"/>
    <w:rsid w:val="009959EB"/>
    <w:rsid w:val="009B1EDB"/>
    <w:rsid w:val="009C1CDA"/>
    <w:rsid w:val="009E4AE6"/>
    <w:rsid w:val="009F31F4"/>
    <w:rsid w:val="00A05BEE"/>
    <w:rsid w:val="00A07C67"/>
    <w:rsid w:val="00A24EBA"/>
    <w:rsid w:val="00A33F99"/>
    <w:rsid w:val="00A41FDC"/>
    <w:rsid w:val="00A4419E"/>
    <w:rsid w:val="00A51735"/>
    <w:rsid w:val="00A51962"/>
    <w:rsid w:val="00A53692"/>
    <w:rsid w:val="00A56067"/>
    <w:rsid w:val="00A56D17"/>
    <w:rsid w:val="00A651DD"/>
    <w:rsid w:val="00A66FD4"/>
    <w:rsid w:val="00A710F3"/>
    <w:rsid w:val="00A73515"/>
    <w:rsid w:val="00A75B66"/>
    <w:rsid w:val="00A770C7"/>
    <w:rsid w:val="00A8258C"/>
    <w:rsid w:val="00AB4B0E"/>
    <w:rsid w:val="00AC5997"/>
    <w:rsid w:val="00AC6232"/>
    <w:rsid w:val="00AC6449"/>
    <w:rsid w:val="00AD0711"/>
    <w:rsid w:val="00AD13B3"/>
    <w:rsid w:val="00AE114D"/>
    <w:rsid w:val="00AE6470"/>
    <w:rsid w:val="00AF14E9"/>
    <w:rsid w:val="00AF423C"/>
    <w:rsid w:val="00B026E4"/>
    <w:rsid w:val="00B03FEF"/>
    <w:rsid w:val="00B12138"/>
    <w:rsid w:val="00B26A8F"/>
    <w:rsid w:val="00B27729"/>
    <w:rsid w:val="00B460F9"/>
    <w:rsid w:val="00B51638"/>
    <w:rsid w:val="00B5490B"/>
    <w:rsid w:val="00B55176"/>
    <w:rsid w:val="00B56C7E"/>
    <w:rsid w:val="00B56F97"/>
    <w:rsid w:val="00B63A07"/>
    <w:rsid w:val="00B67B61"/>
    <w:rsid w:val="00B701A9"/>
    <w:rsid w:val="00B9295D"/>
    <w:rsid w:val="00B932ED"/>
    <w:rsid w:val="00BA2AD4"/>
    <w:rsid w:val="00BA5DB6"/>
    <w:rsid w:val="00BA7FFA"/>
    <w:rsid w:val="00BB0C19"/>
    <w:rsid w:val="00BB416B"/>
    <w:rsid w:val="00BB6F4E"/>
    <w:rsid w:val="00BC1C3B"/>
    <w:rsid w:val="00BC3FEC"/>
    <w:rsid w:val="00BD4D98"/>
    <w:rsid w:val="00C058AD"/>
    <w:rsid w:val="00C07650"/>
    <w:rsid w:val="00C07D7B"/>
    <w:rsid w:val="00C122DF"/>
    <w:rsid w:val="00C157C0"/>
    <w:rsid w:val="00C303CB"/>
    <w:rsid w:val="00C43E91"/>
    <w:rsid w:val="00C46FEB"/>
    <w:rsid w:val="00C55950"/>
    <w:rsid w:val="00C714DF"/>
    <w:rsid w:val="00C730B2"/>
    <w:rsid w:val="00C80320"/>
    <w:rsid w:val="00C80757"/>
    <w:rsid w:val="00C853EB"/>
    <w:rsid w:val="00C94560"/>
    <w:rsid w:val="00C95012"/>
    <w:rsid w:val="00C9518D"/>
    <w:rsid w:val="00C96633"/>
    <w:rsid w:val="00C97CE4"/>
    <w:rsid w:val="00CB518D"/>
    <w:rsid w:val="00CB6006"/>
    <w:rsid w:val="00CB643A"/>
    <w:rsid w:val="00CD7951"/>
    <w:rsid w:val="00CE007D"/>
    <w:rsid w:val="00CE1250"/>
    <w:rsid w:val="00CF2664"/>
    <w:rsid w:val="00CF6AAF"/>
    <w:rsid w:val="00D006BF"/>
    <w:rsid w:val="00D017D3"/>
    <w:rsid w:val="00D0654D"/>
    <w:rsid w:val="00D11D2B"/>
    <w:rsid w:val="00D152AE"/>
    <w:rsid w:val="00D249BC"/>
    <w:rsid w:val="00D25FE6"/>
    <w:rsid w:val="00D30D68"/>
    <w:rsid w:val="00D35E3E"/>
    <w:rsid w:val="00D65385"/>
    <w:rsid w:val="00D80245"/>
    <w:rsid w:val="00D838C6"/>
    <w:rsid w:val="00D84985"/>
    <w:rsid w:val="00D92DE7"/>
    <w:rsid w:val="00D93696"/>
    <w:rsid w:val="00D93B01"/>
    <w:rsid w:val="00D95679"/>
    <w:rsid w:val="00DA7597"/>
    <w:rsid w:val="00DC4F18"/>
    <w:rsid w:val="00DC767D"/>
    <w:rsid w:val="00DD0914"/>
    <w:rsid w:val="00DD0A33"/>
    <w:rsid w:val="00DD1EE5"/>
    <w:rsid w:val="00DD4827"/>
    <w:rsid w:val="00DD55D7"/>
    <w:rsid w:val="00DD79B6"/>
    <w:rsid w:val="00DD7DF6"/>
    <w:rsid w:val="00DE1437"/>
    <w:rsid w:val="00DF3F96"/>
    <w:rsid w:val="00E0072D"/>
    <w:rsid w:val="00E0452B"/>
    <w:rsid w:val="00E14720"/>
    <w:rsid w:val="00E267CE"/>
    <w:rsid w:val="00E337FF"/>
    <w:rsid w:val="00E3789E"/>
    <w:rsid w:val="00E57503"/>
    <w:rsid w:val="00E65B14"/>
    <w:rsid w:val="00E677B4"/>
    <w:rsid w:val="00E70752"/>
    <w:rsid w:val="00E74CB0"/>
    <w:rsid w:val="00E75592"/>
    <w:rsid w:val="00E80D0B"/>
    <w:rsid w:val="00E87BA2"/>
    <w:rsid w:val="00E924AC"/>
    <w:rsid w:val="00E96172"/>
    <w:rsid w:val="00EA7584"/>
    <w:rsid w:val="00EA75CE"/>
    <w:rsid w:val="00EA7FA4"/>
    <w:rsid w:val="00EC432D"/>
    <w:rsid w:val="00EC69A3"/>
    <w:rsid w:val="00EC70E6"/>
    <w:rsid w:val="00ED1F59"/>
    <w:rsid w:val="00ED31AB"/>
    <w:rsid w:val="00EF312E"/>
    <w:rsid w:val="00EF50E1"/>
    <w:rsid w:val="00EF657E"/>
    <w:rsid w:val="00EF7C8C"/>
    <w:rsid w:val="00EF7CF5"/>
    <w:rsid w:val="00F02752"/>
    <w:rsid w:val="00F028E7"/>
    <w:rsid w:val="00F067FC"/>
    <w:rsid w:val="00F07540"/>
    <w:rsid w:val="00F1573F"/>
    <w:rsid w:val="00F16BBC"/>
    <w:rsid w:val="00F25143"/>
    <w:rsid w:val="00F253AB"/>
    <w:rsid w:val="00F34581"/>
    <w:rsid w:val="00F40666"/>
    <w:rsid w:val="00F406D6"/>
    <w:rsid w:val="00F40A49"/>
    <w:rsid w:val="00F473D6"/>
    <w:rsid w:val="00F5237D"/>
    <w:rsid w:val="00F53CB3"/>
    <w:rsid w:val="00F54AD0"/>
    <w:rsid w:val="00F56BE3"/>
    <w:rsid w:val="00F62E37"/>
    <w:rsid w:val="00F673BA"/>
    <w:rsid w:val="00F70AB9"/>
    <w:rsid w:val="00F73015"/>
    <w:rsid w:val="00F80362"/>
    <w:rsid w:val="00F91140"/>
    <w:rsid w:val="00FA4076"/>
    <w:rsid w:val="00FB1EF7"/>
    <w:rsid w:val="00FB256A"/>
    <w:rsid w:val="00FB4CC2"/>
    <w:rsid w:val="00FB5CAB"/>
    <w:rsid w:val="00FD0934"/>
    <w:rsid w:val="00FD3DBC"/>
    <w:rsid w:val="00FD4D25"/>
    <w:rsid w:val="00FE1F63"/>
    <w:rsid w:val="00FE3F42"/>
    <w:rsid w:val="00FE597F"/>
    <w:rsid w:val="00FF080A"/>
    <w:rsid w:val="00FF4F32"/>
    <w:rsid w:val="00FF7923"/>
    <w:rsid w:val="00FF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o:colormru v:ext="edit" colors="#d7d7d7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54D"/>
    <w:pPr>
      <w:jc w:val="both"/>
    </w:pPr>
    <w:rPr>
      <w:rFonts w:ascii="Arial" w:hAnsi="Arial"/>
      <w:lang w:eastAsia="en-US"/>
    </w:rPr>
  </w:style>
  <w:style w:type="paragraph" w:styleId="Heading1">
    <w:name w:val="heading 1"/>
    <w:aliases w:val="hd1,heading 1,h1 chapter heading,H1,h1,A MAJOR/BOLD,A MAJOR/BOLD1,h11,AGC Heading"/>
    <w:basedOn w:val="Normal"/>
    <w:next w:val="Normal"/>
    <w:qFormat/>
    <w:pPr>
      <w:keepNext/>
      <w:outlineLvl w:val="0"/>
    </w:pPr>
    <w:rPr>
      <w:b/>
      <w:sz w:val="38"/>
    </w:rPr>
  </w:style>
  <w:style w:type="paragraph" w:styleId="Heading2">
    <w:name w:val="heading 2"/>
    <w:aliases w:val="h2 main heading,hd2,h2,Header 2,B Sub/Bold,B Sub/Bold1,B Sub/Bold2,B Sub/Bold11,h2 main heading1,h2 main heading2,B Sub/Bold3,B Sub/Bold12,h2 main heading3,B Sub/Bold4,B Sub/Bold13,h2 main heading4,B Sub/Bold5,B Sub/Bold14,h21,2,heading 2"/>
    <w:basedOn w:val="Normal"/>
    <w:next w:val="Normal"/>
    <w:qFormat/>
    <w:pPr>
      <w:keepNext/>
      <w:spacing w:before="40"/>
      <w:outlineLvl w:val="1"/>
    </w:pPr>
    <w:rPr>
      <w:sz w:val="24"/>
    </w:rPr>
  </w:style>
  <w:style w:type="paragraph" w:styleId="Heading3">
    <w:name w:val="heading 3"/>
    <w:aliases w:val="hd3,h3,h3 sub heading,Heading 3 - old,H3,Head 3,C Sub-Sub/Italic,Head 31,Head 32,C Sub-Sub/Italic1,Head 33,C Sub-Sub/Italic2,Head 311,Head 321,C Sub-Sub/Italic11,h31,3,not in TOC"/>
    <w:basedOn w:val="Normal"/>
    <w:next w:val="Normal"/>
    <w:qFormat/>
    <w:rsid w:val="001004BE"/>
    <w:pPr>
      <w:keepNext/>
      <w:tabs>
        <w:tab w:val="num" w:pos="2566"/>
      </w:tabs>
      <w:spacing w:before="240" w:after="60"/>
      <w:ind w:left="2566" w:hanging="720"/>
      <w:jc w:val="left"/>
      <w:outlineLvl w:val="2"/>
    </w:pPr>
    <w:rPr>
      <w:rFonts w:eastAsia="SimSun" w:cs="Arial"/>
      <w:b/>
      <w:bCs/>
      <w:color w:val="CE0019"/>
      <w:sz w:val="24"/>
      <w:szCs w:val="24"/>
      <w:lang w:eastAsia="zh-CN"/>
    </w:rPr>
  </w:style>
  <w:style w:type="paragraph" w:styleId="Heading4">
    <w:name w:val="heading 4"/>
    <w:basedOn w:val="Normal"/>
    <w:next w:val="Normal"/>
    <w:qFormat/>
    <w:rsid w:val="001004BE"/>
    <w:pPr>
      <w:keepNext/>
      <w:tabs>
        <w:tab w:val="num" w:pos="864"/>
      </w:tabs>
      <w:spacing w:before="240" w:after="60"/>
      <w:ind w:left="864" w:hanging="864"/>
      <w:jc w:val="left"/>
      <w:outlineLvl w:val="3"/>
    </w:pPr>
    <w:rPr>
      <w:rFonts w:eastAsia="SimSun"/>
      <w:b/>
      <w:bCs/>
      <w:i/>
      <w:sz w:val="22"/>
      <w:szCs w:val="28"/>
      <w:lang w:eastAsia="zh-CN"/>
    </w:rPr>
  </w:style>
  <w:style w:type="paragraph" w:styleId="Heading5">
    <w:name w:val="heading 5"/>
    <w:basedOn w:val="Normal"/>
    <w:next w:val="Normal"/>
    <w:qFormat/>
    <w:rsid w:val="001004BE"/>
    <w:pPr>
      <w:tabs>
        <w:tab w:val="num" w:pos="1008"/>
      </w:tabs>
      <w:spacing w:before="240" w:after="60"/>
      <w:ind w:left="1008" w:hanging="1008"/>
      <w:jc w:val="left"/>
      <w:outlineLvl w:val="4"/>
    </w:pPr>
    <w:rPr>
      <w:rFonts w:eastAsia="SimSun"/>
      <w:bCs/>
      <w:i/>
      <w:iCs/>
      <w:sz w:val="22"/>
      <w:szCs w:val="26"/>
      <w:lang w:eastAsia="zh-CN"/>
    </w:rPr>
  </w:style>
  <w:style w:type="paragraph" w:styleId="Heading6">
    <w:name w:val="heading 6"/>
    <w:aliases w:val="hd6"/>
    <w:basedOn w:val="Normal"/>
    <w:next w:val="Normal"/>
    <w:qFormat/>
    <w:rsid w:val="001004BE"/>
    <w:pPr>
      <w:tabs>
        <w:tab w:val="num" w:pos="1152"/>
      </w:tabs>
      <w:spacing w:before="240" w:after="60"/>
      <w:ind w:left="1152" w:hanging="1152"/>
      <w:jc w:val="left"/>
      <w:outlineLvl w:val="5"/>
    </w:pPr>
    <w:rPr>
      <w:rFonts w:eastAsia="SimSun"/>
      <w:bCs/>
      <w:sz w:val="22"/>
      <w:szCs w:val="22"/>
      <w:u w:val="single"/>
      <w:lang w:eastAsia="zh-CN"/>
    </w:rPr>
  </w:style>
  <w:style w:type="paragraph" w:styleId="Heading7">
    <w:name w:val="heading 7"/>
    <w:aliases w:val="hd7"/>
    <w:basedOn w:val="Normal"/>
    <w:next w:val="Normal"/>
    <w:qFormat/>
    <w:rsid w:val="001004BE"/>
    <w:pPr>
      <w:tabs>
        <w:tab w:val="num" w:pos="1296"/>
      </w:tabs>
      <w:spacing w:before="240" w:after="60"/>
      <w:ind w:left="1296" w:hanging="1296"/>
      <w:jc w:val="left"/>
      <w:outlineLvl w:val="6"/>
    </w:pPr>
    <w:rPr>
      <w:rFonts w:ascii="Arial Narrow" w:eastAsia="SimSun" w:hAnsi="Arial Narrow"/>
      <w:b/>
      <w:i/>
      <w:sz w:val="22"/>
      <w:szCs w:val="24"/>
      <w:lang w:eastAsia="zh-CN"/>
    </w:rPr>
  </w:style>
  <w:style w:type="paragraph" w:styleId="Heading8">
    <w:name w:val="heading 8"/>
    <w:basedOn w:val="Normal"/>
    <w:next w:val="Normal"/>
    <w:qFormat/>
    <w:rsid w:val="001004BE"/>
    <w:pPr>
      <w:tabs>
        <w:tab w:val="num" w:pos="1440"/>
      </w:tabs>
      <w:spacing w:before="240" w:after="60"/>
      <w:ind w:left="1440" w:hanging="1440"/>
      <w:jc w:val="left"/>
      <w:outlineLvl w:val="7"/>
    </w:pPr>
    <w:rPr>
      <w:rFonts w:ascii="Arial Narrow" w:eastAsia="SimSun" w:hAnsi="Arial Narrow"/>
      <w:i/>
      <w:iCs/>
      <w:sz w:val="22"/>
      <w:szCs w:val="24"/>
      <w:lang w:eastAsia="zh-CN"/>
    </w:rPr>
  </w:style>
  <w:style w:type="paragraph" w:styleId="Heading9">
    <w:name w:val="heading 9"/>
    <w:basedOn w:val="Normal"/>
    <w:next w:val="Normal"/>
    <w:link w:val="Heading9Char"/>
    <w:qFormat/>
    <w:rsid w:val="001004BE"/>
    <w:pPr>
      <w:tabs>
        <w:tab w:val="num" w:pos="1584"/>
      </w:tabs>
      <w:spacing w:before="240" w:after="60"/>
      <w:ind w:left="1584" w:hanging="1584"/>
      <w:jc w:val="left"/>
      <w:outlineLvl w:val="8"/>
    </w:pPr>
    <w:rPr>
      <w:rFonts w:ascii="Arial Narrow" w:eastAsia="SimSun" w:hAnsi="Arial Narrow" w:cs="Arial"/>
      <w:sz w:val="22"/>
      <w:szCs w:val="22"/>
      <w:u w:val="single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0466C7"/>
    <w:rPr>
      <w:rFonts w:ascii="Arial Narrow" w:eastAsia="SimSun" w:hAnsi="Arial Narrow" w:cs="Arial"/>
      <w:sz w:val="22"/>
      <w:szCs w:val="22"/>
      <w:u w:val="single"/>
      <w:lang w:val="en-AU" w:eastAsia="zh-CN" w:bidi="ar-SA"/>
    </w:rPr>
  </w:style>
  <w:style w:type="paragraph" w:customStyle="1" w:styleId="1">
    <w:name w:val="1"/>
    <w:basedOn w:val="Normal"/>
    <w:rsid w:val="00A33F99"/>
    <w:pPr>
      <w:spacing w:after="160" w:line="240" w:lineRule="exact"/>
      <w:jc w:val="left"/>
    </w:pPr>
    <w:rPr>
      <w:sz w:val="22"/>
      <w:lang w:val="en-US"/>
    </w:rPr>
  </w:style>
  <w:style w:type="paragraph" w:styleId="BodyText">
    <w:name w:val="Body Text"/>
    <w:basedOn w:val="Normal"/>
    <w:rPr>
      <w:b/>
      <w:sz w:val="28"/>
    </w:rPr>
  </w:style>
  <w:style w:type="table" w:styleId="TableGrid">
    <w:name w:val="Table Grid"/>
    <w:basedOn w:val="TableNormal"/>
    <w:rsid w:val="008E2A6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DD0A33"/>
    <w:rPr>
      <w:sz w:val="16"/>
      <w:szCs w:val="16"/>
    </w:rPr>
  </w:style>
  <w:style w:type="paragraph" w:styleId="CommentText">
    <w:name w:val="annotation text"/>
    <w:basedOn w:val="Normal"/>
    <w:semiHidden/>
    <w:rsid w:val="00DD0A33"/>
  </w:style>
  <w:style w:type="paragraph" w:styleId="CommentSubject">
    <w:name w:val="annotation subject"/>
    <w:basedOn w:val="CommentText"/>
    <w:next w:val="CommentText"/>
    <w:semiHidden/>
    <w:rsid w:val="00DD0A33"/>
    <w:rPr>
      <w:b/>
      <w:bCs/>
    </w:rPr>
  </w:style>
  <w:style w:type="paragraph" w:styleId="BalloonText">
    <w:name w:val="Balloon Text"/>
    <w:basedOn w:val="Normal"/>
    <w:semiHidden/>
    <w:rsid w:val="00DD0A33"/>
    <w:rPr>
      <w:rFonts w:ascii="Tahoma" w:hAnsi="Tahoma" w:cs="Tahoma"/>
      <w:sz w:val="16"/>
      <w:szCs w:val="16"/>
    </w:rPr>
  </w:style>
  <w:style w:type="paragraph" w:customStyle="1" w:styleId="BulletPoint2">
    <w:name w:val="Bullet Point 2"/>
    <w:basedOn w:val="Normal"/>
    <w:rsid w:val="003B6517"/>
    <w:pPr>
      <w:numPr>
        <w:numId w:val="10"/>
      </w:numPr>
      <w:jc w:val="left"/>
    </w:pPr>
    <w:rPr>
      <w:rFonts w:ascii="Times New Roman" w:hAnsi="Times New Roman"/>
      <w:sz w:val="24"/>
      <w:szCs w:val="24"/>
    </w:rPr>
  </w:style>
  <w:style w:type="paragraph" w:styleId="Subtitle">
    <w:name w:val="Subtitle"/>
    <w:basedOn w:val="Normal"/>
    <w:qFormat/>
    <w:rsid w:val="003B6517"/>
    <w:pPr>
      <w:widowControl w:val="0"/>
      <w:spacing w:before="99" w:after="44"/>
      <w:jc w:val="left"/>
    </w:pPr>
    <w:rPr>
      <w:rFonts w:ascii="Times New Roman" w:hAnsi="Times New Roman"/>
      <w:b/>
      <w:i/>
      <w:sz w:val="24"/>
    </w:rPr>
  </w:style>
  <w:style w:type="paragraph" w:styleId="Header">
    <w:name w:val="header"/>
    <w:basedOn w:val="Normal"/>
    <w:rsid w:val="0065764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5764A"/>
    <w:pPr>
      <w:tabs>
        <w:tab w:val="center" w:pos="4153"/>
        <w:tab w:val="right" w:pos="8306"/>
      </w:tabs>
    </w:pPr>
  </w:style>
  <w:style w:type="paragraph" w:customStyle="1" w:styleId="FH1">
    <w:name w:val="FH 1"/>
    <w:basedOn w:val="Heading1"/>
    <w:rsid w:val="00F40666"/>
    <w:pPr>
      <w:spacing w:after="120"/>
      <w:jc w:val="left"/>
    </w:pPr>
  </w:style>
  <w:style w:type="paragraph" w:customStyle="1" w:styleId="FH2">
    <w:name w:val="FH 2"/>
    <w:basedOn w:val="Normal"/>
    <w:rsid w:val="00F40666"/>
    <w:pPr>
      <w:jc w:val="right"/>
    </w:pPr>
    <w:rPr>
      <w:b/>
      <w:sz w:val="38"/>
      <w:szCs w:val="38"/>
    </w:rPr>
  </w:style>
  <w:style w:type="paragraph" w:customStyle="1" w:styleId="FH1a">
    <w:name w:val="FH 1a"/>
    <w:basedOn w:val="Normal"/>
    <w:rsid w:val="007F46BB"/>
    <w:pPr>
      <w:jc w:val="right"/>
    </w:pPr>
    <w:rPr>
      <w:b/>
      <w:sz w:val="36"/>
      <w:szCs w:val="36"/>
    </w:rPr>
  </w:style>
  <w:style w:type="paragraph" w:customStyle="1" w:styleId="Ftext1">
    <w:name w:val="F text 1"/>
    <w:basedOn w:val="Normal"/>
    <w:rsid w:val="00F40666"/>
    <w:pPr>
      <w:pBdr>
        <w:top w:val="single" w:sz="8" w:space="1" w:color="auto"/>
        <w:left w:val="single" w:sz="8" w:space="4" w:color="auto"/>
        <w:bottom w:val="single" w:sz="8" w:space="2" w:color="auto"/>
        <w:right w:val="single" w:sz="8" w:space="4" w:color="auto"/>
      </w:pBdr>
      <w:shd w:val="clear" w:color="auto" w:fill="E6E6E6"/>
      <w:ind w:left="360" w:right="248"/>
      <w:jc w:val="left"/>
    </w:pPr>
    <w:rPr>
      <w:rFonts w:cs="Arial"/>
      <w:bCs/>
    </w:rPr>
  </w:style>
  <w:style w:type="character" w:styleId="Hyperlink">
    <w:name w:val="Hyperlink"/>
    <w:rsid w:val="002058FB"/>
    <w:rPr>
      <w:color w:val="0000FF"/>
      <w:u w:val="single"/>
    </w:rPr>
  </w:style>
  <w:style w:type="paragraph" w:customStyle="1" w:styleId="FH3">
    <w:name w:val="FH 3"/>
    <w:basedOn w:val="Normal"/>
    <w:rsid w:val="00F40666"/>
    <w:pPr>
      <w:ind w:left="-826"/>
    </w:pPr>
    <w:rPr>
      <w:rFonts w:cs="Arial"/>
      <w:b/>
    </w:rPr>
  </w:style>
  <w:style w:type="paragraph" w:customStyle="1" w:styleId="FTextBold">
    <w:name w:val="F Text Bold"/>
    <w:basedOn w:val="Normal"/>
    <w:rsid w:val="00F40666"/>
    <w:rPr>
      <w:rFonts w:ascii="Arial Narrow" w:hAnsi="Arial Narrow"/>
      <w:b/>
      <w:sz w:val="18"/>
      <w:szCs w:val="18"/>
    </w:rPr>
  </w:style>
  <w:style w:type="character" w:customStyle="1" w:styleId="FTextTable1">
    <w:name w:val="F Text Table 1"/>
    <w:rsid w:val="00F40666"/>
    <w:rPr>
      <w:rFonts w:ascii="Arial Narrow" w:hAnsi="Arial Narrow"/>
    </w:rPr>
  </w:style>
  <w:style w:type="character" w:customStyle="1" w:styleId="FTextTableSmlCapsB1">
    <w:name w:val="F Text Table Sml Caps B 1"/>
    <w:rsid w:val="00F40666"/>
    <w:rPr>
      <w:rFonts w:cs="Arial"/>
      <w:b/>
      <w:bCs/>
      <w:smallCaps/>
    </w:rPr>
  </w:style>
  <w:style w:type="character" w:styleId="Strong">
    <w:name w:val="Strong"/>
    <w:qFormat/>
    <w:rsid w:val="002058FB"/>
    <w:rPr>
      <w:b/>
      <w:bCs/>
    </w:rPr>
  </w:style>
  <w:style w:type="character" w:customStyle="1" w:styleId="FTextTable4">
    <w:name w:val="F Text Table 4"/>
    <w:rsid w:val="00F40666"/>
    <w:rPr>
      <w:rFonts w:ascii="Arial Narrow" w:hAnsi="Arial Narrow"/>
    </w:rPr>
  </w:style>
  <w:style w:type="character" w:customStyle="1" w:styleId="FTextTableBold1">
    <w:name w:val="F Text Table Bold 1"/>
    <w:rsid w:val="00F40666"/>
    <w:rPr>
      <w:b/>
    </w:rPr>
  </w:style>
  <w:style w:type="character" w:customStyle="1" w:styleId="FHead1">
    <w:name w:val="F Head 1"/>
    <w:basedOn w:val="DefaultParagraphFont"/>
    <w:rsid w:val="00F406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54D"/>
    <w:pPr>
      <w:jc w:val="both"/>
    </w:pPr>
    <w:rPr>
      <w:rFonts w:ascii="Arial" w:hAnsi="Arial"/>
      <w:lang w:eastAsia="en-US"/>
    </w:rPr>
  </w:style>
  <w:style w:type="paragraph" w:styleId="Heading1">
    <w:name w:val="heading 1"/>
    <w:aliases w:val="hd1,heading 1,h1 chapter heading,H1,h1,A MAJOR/BOLD,A MAJOR/BOLD1,h11,AGC Heading"/>
    <w:basedOn w:val="Normal"/>
    <w:next w:val="Normal"/>
    <w:qFormat/>
    <w:pPr>
      <w:keepNext/>
      <w:outlineLvl w:val="0"/>
    </w:pPr>
    <w:rPr>
      <w:b/>
      <w:sz w:val="38"/>
    </w:rPr>
  </w:style>
  <w:style w:type="paragraph" w:styleId="Heading2">
    <w:name w:val="heading 2"/>
    <w:aliases w:val="h2 main heading,hd2,h2,Header 2,B Sub/Bold,B Sub/Bold1,B Sub/Bold2,B Sub/Bold11,h2 main heading1,h2 main heading2,B Sub/Bold3,B Sub/Bold12,h2 main heading3,B Sub/Bold4,B Sub/Bold13,h2 main heading4,B Sub/Bold5,B Sub/Bold14,h21,2,heading 2"/>
    <w:basedOn w:val="Normal"/>
    <w:next w:val="Normal"/>
    <w:qFormat/>
    <w:pPr>
      <w:keepNext/>
      <w:spacing w:before="40"/>
      <w:outlineLvl w:val="1"/>
    </w:pPr>
    <w:rPr>
      <w:sz w:val="24"/>
    </w:rPr>
  </w:style>
  <w:style w:type="paragraph" w:styleId="Heading3">
    <w:name w:val="heading 3"/>
    <w:aliases w:val="hd3,h3,h3 sub heading,Heading 3 - old,H3,Head 3,C Sub-Sub/Italic,Head 31,Head 32,C Sub-Sub/Italic1,Head 33,C Sub-Sub/Italic2,Head 311,Head 321,C Sub-Sub/Italic11,h31,3,not in TOC"/>
    <w:basedOn w:val="Normal"/>
    <w:next w:val="Normal"/>
    <w:qFormat/>
    <w:rsid w:val="001004BE"/>
    <w:pPr>
      <w:keepNext/>
      <w:tabs>
        <w:tab w:val="num" w:pos="2566"/>
      </w:tabs>
      <w:spacing w:before="240" w:after="60"/>
      <w:ind w:left="2566" w:hanging="720"/>
      <w:jc w:val="left"/>
      <w:outlineLvl w:val="2"/>
    </w:pPr>
    <w:rPr>
      <w:rFonts w:eastAsia="SimSun" w:cs="Arial"/>
      <w:b/>
      <w:bCs/>
      <w:color w:val="CE0019"/>
      <w:sz w:val="24"/>
      <w:szCs w:val="24"/>
      <w:lang w:eastAsia="zh-CN"/>
    </w:rPr>
  </w:style>
  <w:style w:type="paragraph" w:styleId="Heading4">
    <w:name w:val="heading 4"/>
    <w:basedOn w:val="Normal"/>
    <w:next w:val="Normal"/>
    <w:qFormat/>
    <w:rsid w:val="001004BE"/>
    <w:pPr>
      <w:keepNext/>
      <w:tabs>
        <w:tab w:val="num" w:pos="864"/>
      </w:tabs>
      <w:spacing w:before="240" w:after="60"/>
      <w:ind w:left="864" w:hanging="864"/>
      <w:jc w:val="left"/>
      <w:outlineLvl w:val="3"/>
    </w:pPr>
    <w:rPr>
      <w:rFonts w:eastAsia="SimSun"/>
      <w:b/>
      <w:bCs/>
      <w:i/>
      <w:sz w:val="22"/>
      <w:szCs w:val="28"/>
      <w:lang w:eastAsia="zh-CN"/>
    </w:rPr>
  </w:style>
  <w:style w:type="paragraph" w:styleId="Heading5">
    <w:name w:val="heading 5"/>
    <w:basedOn w:val="Normal"/>
    <w:next w:val="Normal"/>
    <w:qFormat/>
    <w:rsid w:val="001004BE"/>
    <w:pPr>
      <w:tabs>
        <w:tab w:val="num" w:pos="1008"/>
      </w:tabs>
      <w:spacing w:before="240" w:after="60"/>
      <w:ind w:left="1008" w:hanging="1008"/>
      <w:jc w:val="left"/>
      <w:outlineLvl w:val="4"/>
    </w:pPr>
    <w:rPr>
      <w:rFonts w:eastAsia="SimSun"/>
      <w:bCs/>
      <w:i/>
      <w:iCs/>
      <w:sz w:val="22"/>
      <w:szCs w:val="26"/>
      <w:lang w:eastAsia="zh-CN"/>
    </w:rPr>
  </w:style>
  <w:style w:type="paragraph" w:styleId="Heading6">
    <w:name w:val="heading 6"/>
    <w:aliases w:val="hd6"/>
    <w:basedOn w:val="Normal"/>
    <w:next w:val="Normal"/>
    <w:qFormat/>
    <w:rsid w:val="001004BE"/>
    <w:pPr>
      <w:tabs>
        <w:tab w:val="num" w:pos="1152"/>
      </w:tabs>
      <w:spacing w:before="240" w:after="60"/>
      <w:ind w:left="1152" w:hanging="1152"/>
      <w:jc w:val="left"/>
      <w:outlineLvl w:val="5"/>
    </w:pPr>
    <w:rPr>
      <w:rFonts w:eastAsia="SimSun"/>
      <w:bCs/>
      <w:sz w:val="22"/>
      <w:szCs w:val="22"/>
      <w:u w:val="single"/>
      <w:lang w:eastAsia="zh-CN"/>
    </w:rPr>
  </w:style>
  <w:style w:type="paragraph" w:styleId="Heading7">
    <w:name w:val="heading 7"/>
    <w:aliases w:val="hd7"/>
    <w:basedOn w:val="Normal"/>
    <w:next w:val="Normal"/>
    <w:qFormat/>
    <w:rsid w:val="001004BE"/>
    <w:pPr>
      <w:tabs>
        <w:tab w:val="num" w:pos="1296"/>
      </w:tabs>
      <w:spacing w:before="240" w:after="60"/>
      <w:ind w:left="1296" w:hanging="1296"/>
      <w:jc w:val="left"/>
      <w:outlineLvl w:val="6"/>
    </w:pPr>
    <w:rPr>
      <w:rFonts w:ascii="Arial Narrow" w:eastAsia="SimSun" w:hAnsi="Arial Narrow"/>
      <w:b/>
      <w:i/>
      <w:sz w:val="22"/>
      <w:szCs w:val="24"/>
      <w:lang w:eastAsia="zh-CN"/>
    </w:rPr>
  </w:style>
  <w:style w:type="paragraph" w:styleId="Heading8">
    <w:name w:val="heading 8"/>
    <w:basedOn w:val="Normal"/>
    <w:next w:val="Normal"/>
    <w:qFormat/>
    <w:rsid w:val="001004BE"/>
    <w:pPr>
      <w:tabs>
        <w:tab w:val="num" w:pos="1440"/>
      </w:tabs>
      <w:spacing w:before="240" w:after="60"/>
      <w:ind w:left="1440" w:hanging="1440"/>
      <w:jc w:val="left"/>
      <w:outlineLvl w:val="7"/>
    </w:pPr>
    <w:rPr>
      <w:rFonts w:ascii="Arial Narrow" w:eastAsia="SimSun" w:hAnsi="Arial Narrow"/>
      <w:i/>
      <w:iCs/>
      <w:sz w:val="22"/>
      <w:szCs w:val="24"/>
      <w:lang w:eastAsia="zh-CN"/>
    </w:rPr>
  </w:style>
  <w:style w:type="paragraph" w:styleId="Heading9">
    <w:name w:val="heading 9"/>
    <w:basedOn w:val="Normal"/>
    <w:next w:val="Normal"/>
    <w:link w:val="Heading9Char"/>
    <w:qFormat/>
    <w:rsid w:val="001004BE"/>
    <w:pPr>
      <w:tabs>
        <w:tab w:val="num" w:pos="1584"/>
      </w:tabs>
      <w:spacing w:before="240" w:after="60"/>
      <w:ind w:left="1584" w:hanging="1584"/>
      <w:jc w:val="left"/>
      <w:outlineLvl w:val="8"/>
    </w:pPr>
    <w:rPr>
      <w:rFonts w:ascii="Arial Narrow" w:eastAsia="SimSun" w:hAnsi="Arial Narrow" w:cs="Arial"/>
      <w:sz w:val="22"/>
      <w:szCs w:val="22"/>
      <w:u w:val="single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0466C7"/>
    <w:rPr>
      <w:rFonts w:ascii="Arial Narrow" w:eastAsia="SimSun" w:hAnsi="Arial Narrow" w:cs="Arial"/>
      <w:sz w:val="22"/>
      <w:szCs w:val="22"/>
      <w:u w:val="single"/>
      <w:lang w:val="en-AU" w:eastAsia="zh-CN" w:bidi="ar-SA"/>
    </w:rPr>
  </w:style>
  <w:style w:type="paragraph" w:customStyle="1" w:styleId="1">
    <w:name w:val="1"/>
    <w:basedOn w:val="Normal"/>
    <w:rsid w:val="00A33F99"/>
    <w:pPr>
      <w:spacing w:after="160" w:line="240" w:lineRule="exact"/>
      <w:jc w:val="left"/>
    </w:pPr>
    <w:rPr>
      <w:sz w:val="22"/>
      <w:lang w:val="en-US"/>
    </w:rPr>
  </w:style>
  <w:style w:type="paragraph" w:styleId="BodyText">
    <w:name w:val="Body Text"/>
    <w:basedOn w:val="Normal"/>
    <w:rPr>
      <w:b/>
      <w:sz w:val="28"/>
    </w:rPr>
  </w:style>
  <w:style w:type="table" w:styleId="TableGrid">
    <w:name w:val="Table Grid"/>
    <w:basedOn w:val="TableNormal"/>
    <w:rsid w:val="008E2A6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DD0A33"/>
    <w:rPr>
      <w:sz w:val="16"/>
      <w:szCs w:val="16"/>
    </w:rPr>
  </w:style>
  <w:style w:type="paragraph" w:styleId="CommentText">
    <w:name w:val="annotation text"/>
    <w:basedOn w:val="Normal"/>
    <w:semiHidden/>
    <w:rsid w:val="00DD0A33"/>
  </w:style>
  <w:style w:type="paragraph" w:styleId="CommentSubject">
    <w:name w:val="annotation subject"/>
    <w:basedOn w:val="CommentText"/>
    <w:next w:val="CommentText"/>
    <w:semiHidden/>
    <w:rsid w:val="00DD0A33"/>
    <w:rPr>
      <w:b/>
      <w:bCs/>
    </w:rPr>
  </w:style>
  <w:style w:type="paragraph" w:styleId="BalloonText">
    <w:name w:val="Balloon Text"/>
    <w:basedOn w:val="Normal"/>
    <w:semiHidden/>
    <w:rsid w:val="00DD0A33"/>
    <w:rPr>
      <w:rFonts w:ascii="Tahoma" w:hAnsi="Tahoma" w:cs="Tahoma"/>
      <w:sz w:val="16"/>
      <w:szCs w:val="16"/>
    </w:rPr>
  </w:style>
  <w:style w:type="paragraph" w:customStyle="1" w:styleId="BulletPoint2">
    <w:name w:val="Bullet Point 2"/>
    <w:basedOn w:val="Normal"/>
    <w:rsid w:val="003B6517"/>
    <w:pPr>
      <w:numPr>
        <w:numId w:val="10"/>
      </w:numPr>
      <w:jc w:val="left"/>
    </w:pPr>
    <w:rPr>
      <w:rFonts w:ascii="Times New Roman" w:hAnsi="Times New Roman"/>
      <w:sz w:val="24"/>
      <w:szCs w:val="24"/>
    </w:rPr>
  </w:style>
  <w:style w:type="paragraph" w:styleId="Subtitle">
    <w:name w:val="Subtitle"/>
    <w:basedOn w:val="Normal"/>
    <w:qFormat/>
    <w:rsid w:val="003B6517"/>
    <w:pPr>
      <w:widowControl w:val="0"/>
      <w:spacing w:before="99" w:after="44"/>
      <w:jc w:val="left"/>
    </w:pPr>
    <w:rPr>
      <w:rFonts w:ascii="Times New Roman" w:hAnsi="Times New Roman"/>
      <w:b/>
      <w:i/>
      <w:sz w:val="24"/>
    </w:rPr>
  </w:style>
  <w:style w:type="paragraph" w:styleId="Header">
    <w:name w:val="header"/>
    <w:basedOn w:val="Normal"/>
    <w:rsid w:val="0065764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5764A"/>
    <w:pPr>
      <w:tabs>
        <w:tab w:val="center" w:pos="4153"/>
        <w:tab w:val="right" w:pos="8306"/>
      </w:tabs>
    </w:pPr>
  </w:style>
  <w:style w:type="paragraph" w:customStyle="1" w:styleId="FH1">
    <w:name w:val="FH 1"/>
    <w:basedOn w:val="Heading1"/>
    <w:rsid w:val="00F40666"/>
    <w:pPr>
      <w:spacing w:after="120"/>
      <w:jc w:val="left"/>
    </w:pPr>
  </w:style>
  <w:style w:type="paragraph" w:customStyle="1" w:styleId="FH2">
    <w:name w:val="FH 2"/>
    <w:basedOn w:val="Normal"/>
    <w:rsid w:val="00F40666"/>
    <w:pPr>
      <w:jc w:val="right"/>
    </w:pPr>
    <w:rPr>
      <w:b/>
      <w:sz w:val="38"/>
      <w:szCs w:val="38"/>
    </w:rPr>
  </w:style>
  <w:style w:type="paragraph" w:customStyle="1" w:styleId="FH1a">
    <w:name w:val="FH 1a"/>
    <w:basedOn w:val="Normal"/>
    <w:rsid w:val="007F46BB"/>
    <w:pPr>
      <w:jc w:val="right"/>
    </w:pPr>
    <w:rPr>
      <w:b/>
      <w:sz w:val="36"/>
      <w:szCs w:val="36"/>
    </w:rPr>
  </w:style>
  <w:style w:type="paragraph" w:customStyle="1" w:styleId="Ftext1">
    <w:name w:val="F text 1"/>
    <w:basedOn w:val="Normal"/>
    <w:rsid w:val="00F40666"/>
    <w:pPr>
      <w:pBdr>
        <w:top w:val="single" w:sz="8" w:space="1" w:color="auto"/>
        <w:left w:val="single" w:sz="8" w:space="4" w:color="auto"/>
        <w:bottom w:val="single" w:sz="8" w:space="2" w:color="auto"/>
        <w:right w:val="single" w:sz="8" w:space="4" w:color="auto"/>
      </w:pBdr>
      <w:shd w:val="clear" w:color="auto" w:fill="E6E6E6"/>
      <w:ind w:left="360" w:right="248"/>
      <w:jc w:val="left"/>
    </w:pPr>
    <w:rPr>
      <w:rFonts w:cs="Arial"/>
      <w:bCs/>
    </w:rPr>
  </w:style>
  <w:style w:type="character" w:styleId="Hyperlink">
    <w:name w:val="Hyperlink"/>
    <w:rsid w:val="002058FB"/>
    <w:rPr>
      <w:color w:val="0000FF"/>
      <w:u w:val="single"/>
    </w:rPr>
  </w:style>
  <w:style w:type="paragraph" w:customStyle="1" w:styleId="FH3">
    <w:name w:val="FH 3"/>
    <w:basedOn w:val="Normal"/>
    <w:rsid w:val="00F40666"/>
    <w:pPr>
      <w:ind w:left="-826"/>
    </w:pPr>
    <w:rPr>
      <w:rFonts w:cs="Arial"/>
      <w:b/>
    </w:rPr>
  </w:style>
  <w:style w:type="paragraph" w:customStyle="1" w:styleId="FTextBold">
    <w:name w:val="F Text Bold"/>
    <w:basedOn w:val="Normal"/>
    <w:rsid w:val="00F40666"/>
    <w:rPr>
      <w:rFonts w:ascii="Arial Narrow" w:hAnsi="Arial Narrow"/>
      <w:b/>
      <w:sz w:val="18"/>
      <w:szCs w:val="18"/>
    </w:rPr>
  </w:style>
  <w:style w:type="character" w:customStyle="1" w:styleId="FTextTable1">
    <w:name w:val="F Text Table 1"/>
    <w:rsid w:val="00F40666"/>
    <w:rPr>
      <w:rFonts w:ascii="Arial Narrow" w:hAnsi="Arial Narrow"/>
    </w:rPr>
  </w:style>
  <w:style w:type="character" w:customStyle="1" w:styleId="FTextTableSmlCapsB1">
    <w:name w:val="F Text Table Sml Caps B 1"/>
    <w:rsid w:val="00F40666"/>
    <w:rPr>
      <w:rFonts w:cs="Arial"/>
      <w:b/>
      <w:bCs/>
      <w:smallCaps/>
    </w:rPr>
  </w:style>
  <w:style w:type="character" w:styleId="Strong">
    <w:name w:val="Strong"/>
    <w:qFormat/>
    <w:rsid w:val="002058FB"/>
    <w:rPr>
      <w:b/>
      <w:bCs/>
    </w:rPr>
  </w:style>
  <w:style w:type="character" w:customStyle="1" w:styleId="FTextTable4">
    <w:name w:val="F Text Table 4"/>
    <w:rsid w:val="00F40666"/>
    <w:rPr>
      <w:rFonts w:ascii="Arial Narrow" w:hAnsi="Arial Narrow"/>
    </w:rPr>
  </w:style>
  <w:style w:type="character" w:customStyle="1" w:styleId="FTextTableBold1">
    <w:name w:val="F Text Table Bold 1"/>
    <w:rsid w:val="00F40666"/>
    <w:rPr>
      <w:b/>
    </w:rPr>
  </w:style>
  <w:style w:type="character" w:customStyle="1" w:styleId="FHead1">
    <w:name w:val="F Head 1"/>
    <w:basedOn w:val="DefaultParagraphFont"/>
    <w:rsid w:val="00F40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payroll@victas.uca.org.a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harynW\Application%20Data\Microsoft\Templates\Form%20Template%20UC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514A0346E2EB4EB4B0AD078AFFDC0E" ma:contentTypeVersion="3" ma:contentTypeDescription="Create a new document." ma:contentTypeScope="" ma:versionID="c04c46554368d2cde5a31879003012eb">
  <xsd:schema xmlns:xsd="http://www.w3.org/2001/XMLSchema" xmlns:xs="http://www.w3.org/2001/XMLSchema" xmlns:p="http://schemas.microsoft.com/office/2006/metadata/properties" xmlns:ns1="http://schemas.microsoft.com/sharepoint/v3" xmlns:ns2="cd483b5b-305e-474a-b2bb-e97ff8ffe4d6" targetNamespace="http://schemas.microsoft.com/office/2006/metadata/properties" ma:root="true" ma:fieldsID="afca9e85f9617dc51601343679d78864" ns1:_="" ns2:_="">
    <xsd:import namespace="http://schemas.microsoft.com/sharepoint/v3"/>
    <xsd:import namespace="cd483b5b-305e-474a-b2bb-e97ff8ffe4d6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Category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83b5b-305e-474a-b2bb-e97ff8ffe4d6" elementFormDefault="qualified">
    <xsd:import namespace="http://schemas.microsoft.com/office/2006/documentManagement/types"/>
    <xsd:import namespace="http://schemas.microsoft.com/office/infopath/2007/PartnerControls"/>
    <xsd:element name="Category" ma:index="11" ma:displayName="Category" ma:default="General" ma:format="Dropdown" ma:internalName="Category">
      <xsd:simpleType>
        <xsd:restriction base="dms:Choice">
          <xsd:enumeration value="Covering Letter"/>
          <xsd:enumeration value="General Information"/>
          <xsd:enumeration value="Maps"/>
          <xsd:enumeration value="Index"/>
          <xsd:enumeration value="Contact persons for questions on reports"/>
          <xsd:enumeration value="B: Boards/Commissions"/>
          <xsd:enumeration value="C: Committees"/>
          <xsd:enumeration value="D: Task Groups"/>
          <xsd:enumeration value="E: General Secretary"/>
          <xsd:enumeration value="F: Uniting Aboriginal and Islander Christian Congress"/>
          <xsd:enumeration value="G: Reporting Bodies"/>
          <xsd:enumeration value="H: Presbyteries"/>
          <xsd:enumeration value="I: Assembly"/>
          <xsd:enumeration value="Consolidated reports"/>
          <xsd:enumeration value="CFM Resources"/>
          <xsd:enumeration value="Terms of Placement Committee"/>
          <xsd:enumeration value="Culture of Safety"/>
          <xsd:enumeration value="Internal Audit"/>
          <xsd:enumeration value="Communications"/>
          <xsd:enumeration value="People and Culture"/>
          <xsd:enumeration value="General"/>
          <xsd:enumeration value="Accounting"/>
          <xsd:enumeration value="HR"/>
          <xsd:enumeration value="Insurance"/>
          <xsd:enumeration value="BOMAR"/>
          <xsd:enumeration value="Property"/>
          <xsd:enumeration value="Occupational Health and Safety"/>
          <xsd:enumeration value="JIM Unit"/>
          <xsd:enumeration value="Placements"/>
          <xsd:enumeration value="Accounts - Audit Resources"/>
          <xsd:enumeration value="Accounts - Central Stipends and Payroll"/>
          <xsd:enumeration value="Accounts - Ministers Benefits Accounts"/>
          <xsd:enumeration value="Accounts - Taxation and GST information"/>
          <xsd:enumeration value="Accounts - Forms and Manuals for Treasurers"/>
          <xsd:enumeration value="Accounts - Mission and Service Budget"/>
          <xsd:enumeration value="UnitingCare VicTas"/>
          <xsd:enumeration value="People and Culture - Modern Awards"/>
          <xsd:enumeration value="People and Culture - Forms and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Category xmlns="cd483b5b-305e-474a-b2bb-e97ff8ffe4d6">Accounts - Central Stipends and Payroll</Category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D9C2E-3685-4E57-9FFE-268FC52682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d483b5b-305e-474a-b2bb-e97ff8ffe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9BD1A2-3D51-426F-B1FB-D15C67C5EFD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5CD20CA-191A-4244-A13E-14A51746A52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CA234-2ECE-4EAC-988B-6F9A8EE7134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office/2006/documentManagement/types"/>
    <ds:schemaRef ds:uri="http://purl.org/dc/dcmitype/"/>
    <ds:schemaRef ds:uri="cd483b5b-305e-474a-b2bb-e97ff8ffe4d6"/>
    <ds:schemaRef ds:uri="http://purl.org/dc/elements/1.1/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436E4BF2-7EFA-4D43-BB3C-FF00B7758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 Template UCA</Template>
  <TotalTime>0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 Service Leave Application ministers</vt:lpstr>
    </vt:vector>
  </TitlesOfParts>
  <Company>Uniting Church in Australia</Company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 Service Leave Application ministers</dc:title>
  <dc:creator>Sharyn White</dc:creator>
  <cp:lastModifiedBy>Lynda Nel</cp:lastModifiedBy>
  <cp:revision>2</cp:revision>
  <cp:lastPrinted>2012-04-10T06:03:00Z</cp:lastPrinted>
  <dcterms:created xsi:type="dcterms:W3CDTF">2022-08-09T03:22:00Z</dcterms:created>
  <dcterms:modified xsi:type="dcterms:W3CDTF">2022-08-09T03:22:00Z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0x010100EB514A0346E2EB4EB4B0AD078AFFDC0E</vt:lpwstr>
  </property>
</Properties>
</file>